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F9F7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14:paraId="24A65EEF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27BB2">
        <w:rPr>
          <w:rFonts w:ascii="Arial" w:hAnsi="Arial" w:cs="Arial"/>
          <w:b/>
          <w:sz w:val="32"/>
          <w:szCs w:val="32"/>
          <w:lang w:val="en-US"/>
        </w:rPr>
        <w:t>Tech4Dev Research Project</w:t>
      </w:r>
    </w:p>
    <w:p w14:paraId="43CFA26A" w14:textId="7068DFF5" w:rsidR="00D3423C" w:rsidRPr="00D3423C" w:rsidRDefault="00921AC5" w:rsidP="00D3423C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D3423C">
        <w:rPr>
          <w:rFonts w:ascii="Arial" w:hAnsi="Arial" w:cs="Arial"/>
          <w:b/>
          <w:sz w:val="28"/>
          <w:szCs w:val="28"/>
          <w:lang w:val="en-US"/>
        </w:rPr>
        <w:t>Call for Proposals</w:t>
      </w:r>
      <w:r w:rsidR="00D3423C" w:rsidRPr="00D3423C">
        <w:rPr>
          <w:rFonts w:ascii="Arial" w:hAnsi="Arial" w:cs="Arial"/>
          <w:b/>
          <w:sz w:val="28"/>
          <w:szCs w:val="28"/>
          <w:lang w:val="en-US"/>
        </w:rPr>
        <w:t xml:space="preserve"> - Application Form</w:t>
      </w:r>
    </w:p>
    <w:p w14:paraId="1D94C760" w14:textId="396A7322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047499EA" w14:textId="77777777" w:rsidR="00921AC5" w:rsidRPr="00C27BB2" w:rsidRDefault="00921AC5" w:rsidP="00921AC5">
      <w:pPr>
        <w:jc w:val="center"/>
        <w:rPr>
          <w:rFonts w:ascii="Arial" w:hAnsi="Arial" w:cs="Arial"/>
          <w:sz w:val="32"/>
          <w:szCs w:val="32"/>
          <w:lang w:val="en-US"/>
        </w:rPr>
      </w:pPr>
    </w:p>
    <w:tbl>
      <w:tblPr>
        <w:tblpPr w:leftFromText="141" w:rightFromText="141" w:vertAnchor="text" w:horzAnchor="margin" w:tblpX="558" w:tblpY="8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408"/>
      </w:tblGrid>
      <w:tr w:rsidR="00921AC5" w:rsidRPr="00C27BB2" w14:paraId="63A7FBE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145DB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Proposal Title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9D9A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532635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C5E6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 xml:space="preserve">Principal Investigator(s) 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D641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73AD7C60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DCE3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EPFL Unit/ Lab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CEB9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618961BD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E777B08" w14:textId="77777777" w:rsidR="00921AC5" w:rsidRPr="00C27BB2" w:rsidRDefault="00921AC5" w:rsidP="00921AC5">
      <w:pPr>
        <w:ind w:left="567" w:right="-1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7BB2">
        <w:rPr>
          <w:rFonts w:ascii="Arial" w:hAnsi="Arial" w:cs="Arial"/>
          <w:b/>
          <w:color w:val="000000"/>
          <w:sz w:val="22"/>
          <w:szCs w:val="22"/>
        </w:rPr>
        <w:t>Principal Investigator (EPFL)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12F9A9F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7C6E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3D56ACC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EF84A1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A4BAC6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2422328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F8E7F9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263F3C4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62F86D85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EDB93B4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48C118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32DD4CE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C5EA3C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E48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36E3632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B8EF5C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5BF063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C5ECA9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188262CA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6785F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52E78FBF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D148F09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8C03A30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1852F30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Co-applicant (NGO or </w:t>
      </w:r>
      <w:proofErr w:type="gramStart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other</w:t>
      </w:r>
      <w:proofErr w:type="gramEnd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global South partner)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2F705C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D6FFFB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7CB1903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6DA280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9A524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6F72EC2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7E2BE2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A3E4D4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FF0000"/>
                <w:sz w:val="22"/>
                <w:szCs w:val="22"/>
                <w:highlight w:val="yellow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Sector</w:t>
            </w:r>
          </w:p>
        </w:tc>
        <w:tc>
          <w:tcPr>
            <w:tcW w:w="6431" w:type="dxa"/>
            <w:vAlign w:val="center"/>
          </w:tcPr>
          <w:p w14:paraId="6326F0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A44991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0A579E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6742019C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23366B1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4B1B70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10C6B5A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08103F8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F74F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AEA1C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30820F2C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</w:rPr>
      </w:pPr>
    </w:p>
    <w:p w14:paraId="088CC8CE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Optional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: Co-applicant 2 (</w:t>
      </w:r>
      <w:proofErr w:type="gramStart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e.g.</w:t>
      </w:r>
      <w:proofErr w:type="gramEnd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University in the global South, 2</w:t>
      </w:r>
      <w:r w:rsidRPr="003D1863">
        <w:rPr>
          <w:rFonts w:ascii="Arial" w:hAnsi="Arial" w:cs="Arial"/>
          <w:b/>
          <w:color w:val="000000"/>
          <w:sz w:val="22"/>
          <w:szCs w:val="22"/>
          <w:vertAlign w:val="superscript"/>
          <w:lang w:val="en-US"/>
        </w:rPr>
        <w:t>nd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NGO, 2</w:t>
      </w:r>
      <w:r w:rsidRPr="003D1863">
        <w:rPr>
          <w:rFonts w:ascii="Arial" w:hAnsi="Arial" w:cs="Arial"/>
          <w:b/>
          <w:color w:val="000000"/>
          <w:sz w:val="22"/>
          <w:szCs w:val="22"/>
          <w:vertAlign w:val="superscript"/>
          <w:lang w:val="en-US"/>
        </w:rPr>
        <w:t>nd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research lab)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01E5FE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C0034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4EF24A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0CF1716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8515FF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14DB015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DFB9DE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3B56E7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325BFCBD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2E89E1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8E5661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638A123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C0995F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106C73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2C14FBB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E932E9C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6CBE413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6F98C9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3036099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3F6FE18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2BBD2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39D9D9B" w14:textId="77777777" w:rsidR="00921AC5" w:rsidRPr="00C27BB2" w:rsidRDefault="00921AC5" w:rsidP="00921AC5">
      <w:pPr>
        <w:jc w:val="both"/>
        <w:rPr>
          <w:rFonts w:ascii="Arial" w:hAnsi="Arial" w:cs="Arial"/>
          <w:lang w:val="en-US"/>
        </w:rPr>
      </w:pPr>
    </w:p>
    <w:p w14:paraId="60B41CD9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188D4910" w14:textId="77777777" w:rsidR="00321231" w:rsidRDefault="00321231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78C38CFE" w14:textId="3DFFC74A" w:rsidR="00921AC5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C27BB2">
        <w:rPr>
          <w:rFonts w:ascii="Arial" w:hAnsi="Arial" w:cs="Arial"/>
          <w:b/>
          <w:lang w:val="en-US"/>
        </w:rPr>
        <w:lastRenderedPageBreak/>
        <w:t>1/ Abstract of Proposed Project</w:t>
      </w:r>
    </w:p>
    <w:p w14:paraId="0D0867EA" w14:textId="77777777" w:rsidR="001E5AFB" w:rsidRPr="00C27BB2" w:rsidRDefault="001E5AFB" w:rsidP="00921AC5">
      <w:pPr>
        <w:ind w:left="567"/>
        <w:jc w:val="both"/>
        <w:rPr>
          <w:rFonts w:ascii="Arial" w:hAnsi="Arial" w:cs="Arial"/>
          <w:b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7A894CB9" w14:textId="77777777" w:rsidTr="001E5AFB">
        <w:trPr>
          <w:trHeight w:val="1836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D627" w14:textId="77777777" w:rsidR="00921AC5" w:rsidRPr="003D1863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n-US" w:eastAsia="fr-FR"/>
              </w:rPr>
            </w:pPr>
          </w:p>
          <w:p w14:paraId="31983C9B" w14:textId="77777777" w:rsidR="00921AC5" w:rsidRPr="003D1863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sz w:val="22"/>
                <w:szCs w:val="22"/>
                <w:lang w:val="en-US" w:eastAsia="fr-FR"/>
              </w:rPr>
            </w:pPr>
            <w:r w:rsidRPr="003D1863">
              <w:rPr>
                <w:rFonts w:ascii="Arial" w:eastAsia="Times New Roman" w:hAnsi="Arial" w:cs="Arial"/>
                <w:i/>
                <w:sz w:val="22"/>
                <w:szCs w:val="22"/>
                <w:lang w:val="en-US" w:eastAsia="fr-FR"/>
              </w:rPr>
              <w:t>(maximum 150 words)</w:t>
            </w:r>
          </w:p>
          <w:p w14:paraId="3859E71E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Provide a brief summary of </w:t>
            </w: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>the objectives, the research plan, and expected results of the proposed activities. Explain why the proposed project addresses an important social and/ or environmental problem. Please use non-technical language.</w:t>
            </w:r>
          </w:p>
          <w:p w14:paraId="6C0442F3" w14:textId="77777777" w:rsidR="00921AC5" w:rsidRPr="00C27BB2" w:rsidRDefault="00921AC5" w:rsidP="00921AC5">
            <w:pPr>
              <w:ind w:right="-110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0515D81" w14:textId="77777777" w:rsidR="00921AC5" w:rsidRPr="00C27BB2" w:rsidRDefault="00921AC5" w:rsidP="00921AC5">
      <w:pPr>
        <w:ind w:left="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6ADE3EA" w14:textId="77777777" w:rsidR="00961C97" w:rsidRDefault="00961C97" w:rsidP="00921AC5">
      <w:pPr>
        <w:ind w:left="567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14:paraId="4C7CE0EC" w14:textId="77777777" w:rsidR="00921AC5" w:rsidRPr="00C27BB2" w:rsidRDefault="00921AC5" w:rsidP="00921AC5">
      <w:pPr>
        <w:ind w:left="567"/>
        <w:jc w:val="both"/>
        <w:rPr>
          <w:rFonts w:ascii="Arial" w:hAnsi="Arial" w:cs="Arial"/>
        </w:rPr>
      </w:pPr>
      <w:r w:rsidRPr="00C27BB2">
        <w:rPr>
          <w:rFonts w:ascii="Arial" w:eastAsia="Times New Roman" w:hAnsi="Arial" w:cs="Arial"/>
          <w:b/>
          <w:color w:val="000000"/>
          <w:lang w:eastAsia="fr-FR"/>
        </w:rPr>
        <w:t>2/ Proposed starting date and timing</w:t>
      </w:r>
    </w:p>
    <w:tbl>
      <w:tblPr>
        <w:tblpPr w:leftFromText="141" w:rightFromText="141" w:vertAnchor="text" w:horzAnchor="margin" w:tblpX="558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2297"/>
      </w:tblGrid>
      <w:tr w:rsidR="00921AC5" w:rsidRPr="00321231" w14:paraId="27075BB9" w14:textId="77777777" w:rsidTr="00C27BB2">
        <w:trPr>
          <w:trHeight w:val="4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AD60" w14:textId="1AA8704F" w:rsidR="00921AC5" w:rsidRPr="003D1863" w:rsidRDefault="00321231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Start date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813CD5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921AC5" w:rsidRPr="00321231" w14:paraId="211720EC" w14:textId="77777777" w:rsidTr="00C27BB2">
        <w:trPr>
          <w:trHeight w:val="46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7F5A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</w:pP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Duration or timing of the project in months (max 24</w:t>
            </w:r>
            <w:r w:rsidR="00C27BB2"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 xml:space="preserve"> </w:t>
            </w: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months):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93E8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</w:tr>
    </w:tbl>
    <w:p w14:paraId="0F56B81B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CE1AA65" w14:textId="77777777" w:rsidR="00C27BB2" w:rsidRPr="003D1863" w:rsidRDefault="00C27BB2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80D7688" w14:textId="77777777" w:rsidR="00961C97" w:rsidRPr="003D1863" w:rsidRDefault="00961C97" w:rsidP="00921AC5">
      <w:pPr>
        <w:spacing w:after="60"/>
        <w:ind w:left="567"/>
        <w:jc w:val="both"/>
        <w:rPr>
          <w:rFonts w:ascii="Arial" w:hAnsi="Arial" w:cs="Arial"/>
          <w:b/>
          <w:color w:val="000000"/>
          <w:lang w:val="en-US"/>
        </w:rPr>
      </w:pPr>
    </w:p>
    <w:p w14:paraId="48529C37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lang w:val="en-US"/>
        </w:rPr>
      </w:pPr>
      <w:r w:rsidRPr="003D1863">
        <w:rPr>
          <w:rFonts w:ascii="Arial" w:hAnsi="Arial" w:cs="Arial"/>
          <w:b/>
          <w:color w:val="000000"/>
          <w:lang w:val="en-US"/>
        </w:rPr>
        <w:t>3/ Summary of the State of Research and State of Technology Development</w:t>
      </w:r>
    </w:p>
    <w:p w14:paraId="243FB450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i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i/>
          <w:color w:val="000000"/>
          <w:sz w:val="22"/>
          <w:szCs w:val="22"/>
          <w:lang w:val="en-US"/>
        </w:rPr>
        <w:t>Note: the technology has to be tested and implemented in the coming months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21231" w14:paraId="203E5CCA" w14:textId="77777777" w:rsidTr="001E5AFB">
        <w:trPr>
          <w:trHeight w:val="1443"/>
        </w:trPr>
        <w:tc>
          <w:tcPr>
            <w:tcW w:w="8931" w:type="dxa"/>
          </w:tcPr>
          <w:p w14:paraId="3AF51BBB" w14:textId="77777777" w:rsidR="00921AC5" w:rsidRPr="003D1863" w:rsidRDefault="00921AC5" w:rsidP="00921AC5">
            <w:pPr>
              <w:spacing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D1863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(maximum 0.5 page)</w:t>
            </w:r>
          </w:p>
          <w:p w14:paraId="6835B763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Briefly describe the current state of the art in the proposed area of research. Explain the significance of your proposed research/ technology in a way that it is comprehensible for a general audience </w:t>
            </w:r>
          </w:p>
          <w:p w14:paraId="6FC944BA" w14:textId="77777777" w:rsidR="00921AC5" w:rsidRPr="003D1863" w:rsidRDefault="00921AC5" w:rsidP="00921AC5">
            <w:pPr>
              <w:spacing w:after="120"/>
              <w:ind w:left="56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75E85C4" w14:textId="77777777" w:rsidR="00921AC5" w:rsidRPr="003D1863" w:rsidRDefault="00921AC5" w:rsidP="00921AC5">
            <w:pPr>
              <w:ind w:left="56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37A67C9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0788EFE3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9EC388C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 xml:space="preserve">4/ Potential of Technology to Address a Pertinent Social/ Environmental Problem in the Global South </w:t>
      </w:r>
    </w:p>
    <w:p w14:paraId="56424B58" w14:textId="77777777" w:rsidR="00C27BB2" w:rsidRPr="003D1863" w:rsidRDefault="00C27BB2" w:rsidP="00921AC5">
      <w:pPr>
        <w:ind w:left="567"/>
        <w:jc w:val="both"/>
        <w:rPr>
          <w:rFonts w:ascii="Arial" w:hAnsi="Arial" w:cs="Arial"/>
          <w:lang w:val="en-US"/>
        </w:rPr>
      </w:pPr>
    </w:p>
    <w:p w14:paraId="48514BCE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3D1863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 w:rsidRPr="003D1863">
        <w:rPr>
          <w:rFonts w:ascii="Arial" w:hAnsi="Arial" w:cs="Arial"/>
          <w:i/>
          <w:sz w:val="22"/>
          <w:szCs w:val="22"/>
          <w:lang w:val="en-US"/>
        </w:rPr>
        <w:t>If this is a joint NGO-EPFL application: please highlight the alignment of your proposed research/technology with one of the concerned NGO's challenges</w:t>
      </w:r>
    </w:p>
    <w:p w14:paraId="71D5F9B2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3D1863">
        <w:rPr>
          <w:rFonts w:ascii="Arial" w:hAnsi="Arial" w:cs="Arial"/>
          <w:i/>
          <w:sz w:val="22"/>
          <w:szCs w:val="22"/>
          <w:lang w:val="en-US"/>
        </w:rPr>
        <w:t>- If this is not a joint NGO-EPFL application: please describe the specific global South problem your research/technology addresses</w:t>
      </w:r>
    </w:p>
    <w:p w14:paraId="38D91607" w14:textId="77777777" w:rsidR="00C27BB2" w:rsidRPr="003D1863" w:rsidRDefault="00C27BB2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21231" w14:paraId="4D00AAD7" w14:textId="77777777" w:rsidTr="00921AC5">
        <w:trPr>
          <w:trHeight w:val="2431"/>
        </w:trPr>
        <w:tc>
          <w:tcPr>
            <w:tcW w:w="8931" w:type="dxa"/>
          </w:tcPr>
          <w:p w14:paraId="7B2EE7D3" w14:textId="77777777" w:rsidR="00921AC5" w:rsidRPr="003D1863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0.5 page)</w:t>
            </w:r>
          </w:p>
          <w:p w14:paraId="16873EFF" w14:textId="77777777" w:rsidR="001E5AFB" w:rsidRPr="003D1863" w:rsidRDefault="001E5AFB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  <w:p w14:paraId="51808F53" w14:textId="77777777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Explain how the proposed research/ technology can be expected to create significant social and/or environmental impact in the global South.</w:t>
            </w:r>
          </w:p>
          <w:p w14:paraId="4C073ECA" w14:textId="77777777" w:rsidR="00921AC5" w:rsidRPr="003D1863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7679616D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299B7CE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4D1439FB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 xml:space="preserve">5/ </w:t>
      </w:r>
      <w:proofErr w:type="spellStart"/>
      <w:r w:rsidRPr="00C27BB2">
        <w:rPr>
          <w:rFonts w:ascii="Arial" w:hAnsi="Arial" w:cs="Arial"/>
          <w:b/>
        </w:rPr>
        <w:t>Research</w:t>
      </w:r>
      <w:proofErr w:type="spellEnd"/>
      <w:r w:rsidRPr="00C27BB2">
        <w:rPr>
          <w:rFonts w:ascii="Arial" w:hAnsi="Arial" w:cs="Arial"/>
          <w:b/>
        </w:rPr>
        <w:t xml:space="preserve"> Plan</w:t>
      </w:r>
    </w:p>
    <w:p w14:paraId="1C0140A1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89"/>
      </w:tblGrid>
      <w:tr w:rsidR="00921AC5" w:rsidRPr="00321231" w14:paraId="1D7565C1" w14:textId="77777777" w:rsidTr="00921AC5">
        <w:trPr>
          <w:trHeight w:val="1900"/>
        </w:trPr>
        <w:tc>
          <w:tcPr>
            <w:tcW w:w="8789" w:type="dxa"/>
          </w:tcPr>
          <w:p w14:paraId="77193049" w14:textId="77777777" w:rsidR="00921AC5" w:rsidRPr="003D1863" w:rsidRDefault="00921AC5" w:rsidP="00921AC5">
            <w:pPr>
              <w:keepNext/>
              <w:spacing w:after="60"/>
              <w:ind w:left="29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1 page)</w:t>
            </w:r>
          </w:p>
          <w:p w14:paraId="219A2750" w14:textId="77777777" w:rsidR="00EA734F" w:rsidRPr="003D1863" w:rsidRDefault="00921AC5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Detailed description of the research plan</w:t>
            </w:r>
          </w:p>
          <w:p w14:paraId="0744E4CD" w14:textId="77777777" w:rsidR="00EA734F" w:rsidRPr="003D1863" w:rsidRDefault="00EA734F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</w:p>
          <w:p w14:paraId="1C5E4B85" w14:textId="0285FC1B" w:rsidR="00921AC5" w:rsidRPr="003D1863" w:rsidRDefault="00D63801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T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he research should be designed in a 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  <w:lang w:val="en-US"/>
              </w:rPr>
              <w:t>collaborative manner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: </w:t>
            </w:r>
          </w:p>
          <w:p w14:paraId="6883EF7A" w14:textId="77777777" w:rsidR="00921AC5" w:rsidRPr="00C27BB2" w:rsidRDefault="00921AC5" w:rsidP="00921AC5">
            <w:pPr>
              <w:pStyle w:val="Paragraphedeliste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after="0" w:line="273" w:lineRule="auto"/>
              <w:ind w:right="139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Researchers develop </w:t>
            </w:r>
            <w:r w:rsidRPr="00C27BB2">
              <w:rPr>
                <w:rFonts w:ascii="Arial" w:hAnsi="Arial" w:cs="Arial"/>
                <w:i/>
                <w:spacing w:val="-3"/>
              </w:rPr>
              <w:t xml:space="preserve">the </w:t>
            </w:r>
            <w:r w:rsidRPr="00C27BB2">
              <w:rPr>
                <w:rFonts w:ascii="Arial" w:hAnsi="Arial" w:cs="Arial"/>
                <w:i/>
              </w:rPr>
              <w:t xml:space="preserve">potential solution(s) to the identified problem in close collaboration with the NGO </w:t>
            </w:r>
          </w:p>
          <w:p w14:paraId="28870412" w14:textId="77777777" w:rsidR="00921AC5" w:rsidRPr="00C27BB2" w:rsidRDefault="00921AC5" w:rsidP="00921AC5">
            <w:pPr>
              <w:pStyle w:val="Paragraphedeliste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5" w:after="0" w:line="240" w:lineRule="auto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>Prototypes of the solution will be tested by the field teams of the respective</w:t>
            </w:r>
            <w:r w:rsidRPr="00C27BB2">
              <w:rPr>
                <w:rFonts w:ascii="Arial" w:hAnsi="Arial" w:cs="Arial"/>
                <w:i/>
                <w:spacing w:val="-13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NGO(s)/ global South partners</w:t>
            </w:r>
          </w:p>
          <w:p w14:paraId="5EB3FDD4" w14:textId="77777777" w:rsidR="00921AC5" w:rsidRDefault="00921AC5" w:rsidP="00921AC5">
            <w:pPr>
              <w:pStyle w:val="Paragraphedeliste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The multiple iteration will allow for a </w:t>
            </w:r>
            <w:r w:rsidRPr="00C27BB2">
              <w:rPr>
                <w:rFonts w:ascii="Arial" w:hAnsi="Arial" w:cs="Arial"/>
                <w:b/>
                <w:i/>
              </w:rPr>
              <w:t xml:space="preserve">human-centred design process </w:t>
            </w:r>
            <w:r w:rsidRPr="00C27BB2">
              <w:rPr>
                <w:rFonts w:ascii="Arial" w:hAnsi="Arial" w:cs="Arial"/>
                <w:i/>
              </w:rPr>
              <w:t xml:space="preserve">and </w:t>
            </w:r>
            <w:r w:rsidRPr="00C27BB2">
              <w:rPr>
                <w:rFonts w:ascii="Arial" w:hAnsi="Arial" w:cs="Arial"/>
                <w:b/>
                <w:i/>
              </w:rPr>
              <w:t xml:space="preserve">feed- back loop </w:t>
            </w:r>
            <w:r w:rsidRPr="00C27BB2">
              <w:rPr>
                <w:rFonts w:ascii="Arial" w:hAnsi="Arial" w:cs="Arial"/>
                <w:i/>
              </w:rPr>
              <w:t>between the field and the lab until an appropriate, robust and affordable solution has been</w:t>
            </w:r>
            <w:r w:rsidRPr="00C27BB2">
              <w:rPr>
                <w:rFonts w:ascii="Arial" w:hAnsi="Arial" w:cs="Arial"/>
                <w:i/>
                <w:spacing w:val="-6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identified</w:t>
            </w:r>
          </w:p>
          <w:p w14:paraId="69255A1E" w14:textId="4EDBE200" w:rsidR="00D63801" w:rsidRPr="009A2F78" w:rsidRDefault="007C7B20" w:rsidP="00921AC5">
            <w:pPr>
              <w:pStyle w:val="Paragraphedeliste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  <w:highlight w:val="yellow"/>
              </w:rPr>
            </w:pPr>
            <w:r w:rsidRPr="009A2F78">
              <w:rPr>
                <w:rFonts w:ascii="Arial" w:hAnsi="Arial" w:cs="Arial"/>
                <w:i/>
                <w:highlight w:val="yellow"/>
              </w:rPr>
              <w:t>Potential for scalability of the project after implementation, and financial sustainability</w:t>
            </w:r>
          </w:p>
          <w:p w14:paraId="3A1D9F4F" w14:textId="25E67E6D" w:rsidR="00921AC5" w:rsidRPr="003D1863" w:rsidRDefault="00D63801" w:rsidP="00D63801">
            <w:pPr>
              <w:spacing w:before="39" w:line="273" w:lineRule="auto"/>
              <w:ind w:left="460" w:right="243"/>
              <w:rPr>
                <w:rFonts w:ascii="Arial" w:hAnsi="Arial" w:cs="Arial"/>
                <w:i/>
                <w:lang w:val="en-US"/>
              </w:rPr>
            </w:pPr>
            <w:r w:rsidRPr="003D1863">
              <w:rPr>
                <w:rFonts w:ascii="Arial" w:hAnsi="Arial" w:cs="Arial"/>
                <w:i/>
                <w:lang w:val="en-US"/>
              </w:rPr>
              <w:t xml:space="preserve">Note: </w:t>
            </w:r>
            <w:r w:rsidR="00321231">
              <w:rPr>
                <w:rFonts w:ascii="Arial" w:hAnsi="Arial" w:cs="Arial"/>
                <w:i/>
                <w:lang w:val="en-US"/>
              </w:rPr>
              <w:t>Tech4Dev</w:t>
            </w:r>
            <w:r w:rsidR="00921AC5" w:rsidRPr="003D1863">
              <w:rPr>
                <w:rFonts w:ascii="Arial" w:hAnsi="Arial" w:cs="Arial"/>
                <w:i/>
                <w:lang w:val="en-US"/>
              </w:rPr>
              <w:t xml:space="preserve"> will assist in implementing the solution and identifying most appropriate social business model to scale solution</w:t>
            </w:r>
          </w:p>
        </w:tc>
      </w:tr>
    </w:tbl>
    <w:p w14:paraId="3BCD5E9A" w14:textId="77777777" w:rsidR="00921AC5" w:rsidRPr="003D1863" w:rsidRDefault="00921AC5" w:rsidP="00921A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B679EF3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0B30A58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>6/ Outline of Major Milestones</w:t>
      </w:r>
      <w:r w:rsidRPr="003D1863">
        <w:rPr>
          <w:rFonts w:ascii="Arial" w:hAnsi="Arial" w:cs="Arial"/>
          <w:b/>
          <w:color w:val="FF0000"/>
          <w:lang w:val="en-US"/>
        </w:rPr>
        <w:t xml:space="preserve"> </w:t>
      </w:r>
      <w:r w:rsidRPr="003D1863">
        <w:rPr>
          <w:rFonts w:ascii="Arial" w:hAnsi="Arial" w:cs="Arial"/>
          <w:b/>
          <w:lang w:val="en-US"/>
        </w:rPr>
        <w:t>you seek to achieve in the coming 2 years</w:t>
      </w:r>
    </w:p>
    <w:p w14:paraId="7FA0A7F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772"/>
        <w:gridCol w:w="3728"/>
        <w:gridCol w:w="3289"/>
      </w:tblGrid>
      <w:tr w:rsidR="00921AC5" w:rsidRPr="00321231" w14:paraId="6FEBC35B" w14:textId="77777777" w:rsidTr="00921AC5">
        <w:trPr>
          <w:trHeight w:val="818"/>
        </w:trPr>
        <w:tc>
          <w:tcPr>
            <w:tcW w:w="1772" w:type="dxa"/>
          </w:tcPr>
          <w:p w14:paraId="51595C77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Milestones</w:t>
            </w:r>
          </w:p>
        </w:tc>
        <w:tc>
          <w:tcPr>
            <w:tcW w:w="3728" w:type="dxa"/>
          </w:tcPr>
          <w:p w14:paraId="6C3D2D0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Associated Activities</w:t>
            </w:r>
          </w:p>
        </w:tc>
        <w:tc>
          <w:tcPr>
            <w:tcW w:w="3289" w:type="dxa"/>
          </w:tcPr>
          <w:p w14:paraId="01F6342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Expected Date</w:t>
            </w:r>
          </w:p>
          <w:p w14:paraId="5D3C5DEA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sz w:val="18"/>
                <w:lang w:val="en-US"/>
              </w:rPr>
              <w:t>(measured in months from the project start date)</w:t>
            </w:r>
          </w:p>
        </w:tc>
      </w:tr>
      <w:tr w:rsidR="00921AC5" w:rsidRPr="00321231" w14:paraId="6550C57D" w14:textId="77777777" w:rsidTr="00C27BB2">
        <w:trPr>
          <w:trHeight w:val="449"/>
        </w:trPr>
        <w:tc>
          <w:tcPr>
            <w:tcW w:w="1772" w:type="dxa"/>
          </w:tcPr>
          <w:p w14:paraId="42B279B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3F50EE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7B4A1D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21231" w14:paraId="38AD77A5" w14:textId="77777777" w:rsidTr="00C27BB2">
        <w:trPr>
          <w:trHeight w:val="413"/>
        </w:trPr>
        <w:tc>
          <w:tcPr>
            <w:tcW w:w="1772" w:type="dxa"/>
          </w:tcPr>
          <w:p w14:paraId="66B530E3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021648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C1B9199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21231" w14:paraId="304BFBBD" w14:textId="77777777" w:rsidTr="00C27BB2">
        <w:trPr>
          <w:trHeight w:val="405"/>
        </w:trPr>
        <w:tc>
          <w:tcPr>
            <w:tcW w:w="1772" w:type="dxa"/>
          </w:tcPr>
          <w:p w14:paraId="71D3BF5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63607A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075A5A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21231" w14:paraId="1282B5A8" w14:textId="77777777" w:rsidTr="00C27BB2">
        <w:trPr>
          <w:trHeight w:val="425"/>
        </w:trPr>
        <w:tc>
          <w:tcPr>
            <w:tcW w:w="1772" w:type="dxa"/>
          </w:tcPr>
          <w:p w14:paraId="6E0549F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BF36D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4BA19F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21231" w14:paraId="2B491EE7" w14:textId="77777777" w:rsidTr="00C27BB2">
        <w:trPr>
          <w:trHeight w:val="417"/>
        </w:trPr>
        <w:tc>
          <w:tcPr>
            <w:tcW w:w="1772" w:type="dxa"/>
          </w:tcPr>
          <w:p w14:paraId="3B7FA5D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2B0A82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4D39539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21231" w14:paraId="32CCB89C" w14:textId="77777777" w:rsidTr="00C27BB2">
        <w:trPr>
          <w:trHeight w:val="409"/>
        </w:trPr>
        <w:tc>
          <w:tcPr>
            <w:tcW w:w="1772" w:type="dxa"/>
          </w:tcPr>
          <w:p w14:paraId="2F33433C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CA71AE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11C0F6E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2D31774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737B4BA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F1D1984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A689D8B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>7/ Proposed Budget</w:t>
      </w:r>
    </w:p>
    <w:p w14:paraId="54F9E072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A70A700" w14:textId="77777777" w:rsidR="00921AC5" w:rsidRPr="003D1863" w:rsidRDefault="00921AC5" w:rsidP="00921AC5">
      <w:pPr>
        <w:ind w:left="567"/>
        <w:jc w:val="both"/>
        <w:rPr>
          <w:rFonts w:ascii="Arial" w:hAnsi="Arial" w:cs="Arial"/>
          <w:sz w:val="22"/>
          <w:szCs w:val="22"/>
          <w:lang w:val="en-US"/>
        </w:rPr>
      </w:pPr>
      <w:r w:rsidRPr="003D1863">
        <w:rPr>
          <w:rFonts w:ascii="Arial" w:hAnsi="Arial" w:cs="Arial"/>
          <w:sz w:val="22"/>
          <w:szCs w:val="22"/>
          <w:lang w:val="en-US"/>
        </w:rPr>
        <w:t>Each project will be supported with a maximum of CHF 300’000 each. This budget will need to be split according to the contribution of each of the project partners.</w:t>
      </w:r>
    </w:p>
    <w:p w14:paraId="2EC38C1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sz w:val="22"/>
          <w:szCs w:val="22"/>
          <w:lang w:val="en-US"/>
        </w:rPr>
      </w:pPr>
    </w:p>
    <w:p w14:paraId="1EE2D13C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lang w:val="en-US"/>
        </w:rPr>
      </w:pPr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Note: </w:t>
      </w:r>
      <w:r w:rsidRPr="003D1863">
        <w:rPr>
          <w:rFonts w:ascii="Arial" w:hAnsi="Arial" w:cs="Arial"/>
          <w:b/>
          <w:i/>
          <w:sz w:val="22"/>
          <w:szCs w:val="22"/>
          <w:lang w:val="en-US"/>
        </w:rPr>
        <w:t xml:space="preserve">at least 40% of the budget will need to be disbursed in the global South </w:t>
      </w:r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through the NGO partner or another partner in the global South, a maximum of CHF 180k can be used for EPFL research activities, </w:t>
      </w:r>
      <w:proofErr w:type="gramStart"/>
      <w:r w:rsidRPr="003D1863">
        <w:rPr>
          <w:rFonts w:ascii="Arial" w:hAnsi="Arial" w:cs="Arial"/>
          <w:i/>
          <w:sz w:val="22"/>
          <w:szCs w:val="22"/>
          <w:lang w:val="en-US"/>
        </w:rPr>
        <w:t>e.g.</w:t>
      </w:r>
      <w:proofErr w:type="gramEnd"/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 for funding of a PhD/ Post-Doc for up to two years</w:t>
      </w:r>
      <w:r w:rsidRPr="003D1863">
        <w:rPr>
          <w:rFonts w:ascii="Arial" w:hAnsi="Arial" w:cs="Arial"/>
          <w:i/>
          <w:lang w:val="en-US"/>
        </w:rPr>
        <w:t>.</w:t>
      </w:r>
    </w:p>
    <w:p w14:paraId="41498EB1" w14:textId="77777777" w:rsidR="00961C97" w:rsidRPr="003D1863" w:rsidRDefault="00961C97" w:rsidP="00921AC5">
      <w:pPr>
        <w:ind w:left="567"/>
        <w:jc w:val="both"/>
        <w:rPr>
          <w:rFonts w:ascii="Arial" w:hAnsi="Arial" w:cs="Arial"/>
          <w:i/>
          <w:lang w:val="en-US"/>
        </w:rPr>
      </w:pPr>
    </w:p>
    <w:p w14:paraId="3DF401E7" w14:textId="77777777" w:rsidR="00961C97" w:rsidRPr="00C27BB2" w:rsidRDefault="00961C97" w:rsidP="00921AC5">
      <w:pP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684"/>
        <w:gridCol w:w="1742"/>
        <w:gridCol w:w="3241"/>
        <w:gridCol w:w="2311"/>
      </w:tblGrid>
      <w:tr w:rsidR="00921AC5" w:rsidRPr="003D1863" w14:paraId="48A9A166" w14:textId="77777777" w:rsidTr="00961C97">
        <w:trPr>
          <w:trHeight w:val="917"/>
        </w:trPr>
        <w:tc>
          <w:tcPr>
            <w:tcW w:w="1632" w:type="dxa"/>
          </w:tcPr>
          <w:p w14:paraId="7E81B413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Type of costs</w:t>
            </w:r>
          </w:p>
          <w:p w14:paraId="50E62F78" w14:textId="39B65A23" w:rsidR="00921AC5" w:rsidRPr="00961C97" w:rsidRDefault="00961C97" w:rsidP="00961C9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e.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g.</w:t>
            </w:r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personnel</w:t>
            </w:r>
            <w:proofErr w:type="spellEnd"/>
            <w:proofErr w:type="gramEnd"/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, equipment,..)</w:t>
            </w:r>
          </w:p>
        </w:tc>
        <w:tc>
          <w:tcPr>
            <w:tcW w:w="1742" w:type="dxa"/>
          </w:tcPr>
          <w:p w14:paraId="29B7DE18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Amount of costs</w:t>
            </w:r>
          </w:p>
        </w:tc>
        <w:tc>
          <w:tcPr>
            <w:tcW w:w="3241" w:type="dxa"/>
          </w:tcPr>
          <w:p w14:paraId="0DD00DD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Associated Activity</w:t>
            </w:r>
          </w:p>
        </w:tc>
        <w:tc>
          <w:tcPr>
            <w:tcW w:w="2311" w:type="dxa"/>
          </w:tcPr>
          <w:p w14:paraId="01AFEA1E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Recipient</w:t>
            </w:r>
          </w:p>
          <w:p w14:paraId="54B541C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(EPFL lab/ NGO/ other partner)</w:t>
            </w:r>
          </w:p>
        </w:tc>
      </w:tr>
      <w:tr w:rsidR="00921AC5" w:rsidRPr="003D1863" w14:paraId="6457C78C" w14:textId="77777777" w:rsidTr="00961C97">
        <w:trPr>
          <w:trHeight w:val="430"/>
        </w:trPr>
        <w:tc>
          <w:tcPr>
            <w:tcW w:w="1632" w:type="dxa"/>
          </w:tcPr>
          <w:p w14:paraId="2EA1AD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B90CE1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D3E448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68D8E86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778B56F7" w14:textId="77777777" w:rsidTr="00961C97">
        <w:trPr>
          <w:trHeight w:val="421"/>
        </w:trPr>
        <w:tc>
          <w:tcPr>
            <w:tcW w:w="1632" w:type="dxa"/>
          </w:tcPr>
          <w:p w14:paraId="168F3ECC" w14:textId="77777777" w:rsidR="00921AC5" w:rsidRPr="00C27BB2" w:rsidRDefault="00921AC5" w:rsidP="00961C97">
            <w:pPr>
              <w:ind w:right="-432"/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1068D20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204E40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74FBB6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5CA28F63" w14:textId="77777777" w:rsidTr="00961C97">
        <w:trPr>
          <w:trHeight w:val="413"/>
        </w:trPr>
        <w:tc>
          <w:tcPr>
            <w:tcW w:w="1632" w:type="dxa"/>
          </w:tcPr>
          <w:p w14:paraId="379438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C36D0A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6DEF0AD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067F4C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3B9B2853" w14:textId="77777777" w:rsidTr="00961C97">
        <w:trPr>
          <w:trHeight w:val="401"/>
        </w:trPr>
        <w:tc>
          <w:tcPr>
            <w:tcW w:w="1632" w:type="dxa"/>
          </w:tcPr>
          <w:p w14:paraId="6363BAD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4044100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323E3D85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8CAEA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4C6487DE" w14:textId="77777777" w:rsidTr="00961C97">
        <w:trPr>
          <w:trHeight w:val="435"/>
        </w:trPr>
        <w:tc>
          <w:tcPr>
            <w:tcW w:w="1632" w:type="dxa"/>
          </w:tcPr>
          <w:p w14:paraId="4A66DA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66E03FF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401EE9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92C1D1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610454D8" w14:textId="77777777" w:rsidTr="00961C97">
        <w:trPr>
          <w:trHeight w:val="399"/>
        </w:trPr>
        <w:tc>
          <w:tcPr>
            <w:tcW w:w="1632" w:type="dxa"/>
          </w:tcPr>
          <w:p w14:paraId="47BD364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0D8FB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5F47245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474945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E37DABA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FCEFFDD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3D1863">
        <w:rPr>
          <w:rFonts w:ascii="Arial" w:hAnsi="Arial" w:cs="Arial"/>
          <w:b/>
          <w:sz w:val="22"/>
          <w:szCs w:val="22"/>
          <w:lang w:val="en-US"/>
        </w:rPr>
        <w:t>*Please note that NGOs cannot get any personnel costs reimbursed but only equipment, travel costs, and other expenses</w:t>
      </w:r>
    </w:p>
    <w:p w14:paraId="3F063A08" w14:textId="77777777" w:rsidR="00621B16" w:rsidRPr="003D1863" w:rsidRDefault="00621B16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33AA984" w14:textId="77777777" w:rsidR="00C27BB2" w:rsidRPr="003D1863" w:rsidRDefault="00C27BB2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C85D377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 xml:space="preserve">8/ Team composition (EPFL-NGO-global South Partner): </w:t>
      </w:r>
    </w:p>
    <w:p w14:paraId="350E6402" w14:textId="77777777" w:rsidR="00C27BB2" w:rsidRPr="003D1863" w:rsidRDefault="00C27BB2" w:rsidP="00921AC5">
      <w:pPr>
        <w:ind w:left="567" w:right="-110"/>
        <w:jc w:val="both"/>
        <w:rPr>
          <w:rFonts w:ascii="Arial" w:hAnsi="Arial" w:cs="Arial"/>
          <w:b/>
          <w:color w:val="FF0000"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21231" w14:paraId="2241BE8D" w14:textId="77777777" w:rsidTr="00921AC5">
        <w:trPr>
          <w:trHeight w:val="2431"/>
        </w:trPr>
        <w:tc>
          <w:tcPr>
            <w:tcW w:w="8931" w:type="dxa"/>
          </w:tcPr>
          <w:p w14:paraId="041F812A" w14:textId="77777777" w:rsidR="00921AC5" w:rsidRPr="003D1863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0.5 page)</w:t>
            </w:r>
          </w:p>
          <w:p w14:paraId="47AAD2F8" w14:textId="77777777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</w:p>
          <w:p w14:paraId="7F6C3C19" w14:textId="0B348505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Describe the intended team composition of the collaboration: the EPFL/NGO/global South partner balance,</w:t>
            </w:r>
            <w:r w:rsidR="006A07EF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 members' associated activities and abilities, team </w:t>
            </w:r>
            <w:proofErr w:type="spellStart"/>
            <w:r w:rsidR="006A07EF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dynamcis</w:t>
            </w:r>
            <w:proofErr w:type="spellEnd"/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 etc.  </w:t>
            </w:r>
          </w:p>
          <w:p w14:paraId="764A7A46" w14:textId="77777777" w:rsidR="00921AC5" w:rsidRPr="003D1863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F37E916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EF5BDDF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481D56D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i/>
          <w:color w:val="000000"/>
          <w:lang w:val="en-US"/>
        </w:rPr>
      </w:pPr>
    </w:p>
    <w:p w14:paraId="23E58008" w14:textId="25E6F850" w:rsidR="00921AC5" w:rsidRPr="003D1863" w:rsidRDefault="00921AC5" w:rsidP="00921AC5">
      <w:pPr>
        <w:ind w:right="-110"/>
        <w:jc w:val="both"/>
        <w:rPr>
          <w:rFonts w:ascii="Arial" w:hAnsi="Arial" w:cs="Arial"/>
          <w:i/>
          <w:color w:val="000000"/>
          <w:lang w:val="en-US"/>
        </w:rPr>
      </w:pPr>
      <w:r w:rsidRPr="003D1863">
        <w:rPr>
          <w:rFonts w:ascii="Arial" w:hAnsi="Arial" w:cs="Arial"/>
          <w:i/>
          <w:color w:val="000000"/>
          <w:lang w:val="en-US"/>
        </w:rPr>
        <w:t xml:space="preserve">This proposal should be sent by e-mail </w:t>
      </w:r>
      <w:r w:rsidRPr="003D1863">
        <w:rPr>
          <w:rFonts w:ascii="Arial" w:hAnsi="Arial" w:cs="Arial"/>
          <w:b/>
          <w:i/>
          <w:color w:val="000000"/>
          <w:lang w:val="en-US"/>
        </w:rPr>
        <w:t>in pdf format</w:t>
      </w:r>
      <w:r w:rsidRPr="003D1863">
        <w:rPr>
          <w:rFonts w:ascii="Arial" w:hAnsi="Arial" w:cs="Arial"/>
          <w:i/>
          <w:color w:val="000000"/>
          <w:lang w:val="en-US"/>
        </w:rPr>
        <w:t xml:space="preserve"> to </w:t>
      </w:r>
      <w:hyperlink r:id="rId11" w:history="1">
        <w:r w:rsidR="003D1863" w:rsidRPr="00C7090F">
          <w:rPr>
            <w:rStyle w:val="Lienhypertexte"/>
            <w:rFonts w:ascii="Arial" w:hAnsi="Arial" w:cs="Arial"/>
            <w:i/>
            <w:lang w:val="en-US"/>
          </w:rPr>
          <w:t>hilda.liswani@epfl.ch</w:t>
        </w:r>
      </w:hyperlink>
      <w:r w:rsidR="003D1863">
        <w:rPr>
          <w:rFonts w:ascii="Arial" w:hAnsi="Arial" w:cs="Arial"/>
          <w:i/>
          <w:lang w:val="en-US"/>
        </w:rPr>
        <w:t xml:space="preserve"> </w:t>
      </w:r>
      <w:r w:rsidRPr="003D1863">
        <w:rPr>
          <w:rFonts w:ascii="Arial" w:hAnsi="Arial" w:cs="Arial"/>
          <w:i/>
          <w:color w:val="000000"/>
          <w:lang w:val="en-US"/>
        </w:rPr>
        <w:t xml:space="preserve"> </w:t>
      </w:r>
    </w:p>
    <w:p w14:paraId="366D66AF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sz w:val="22"/>
          <w:szCs w:val="22"/>
          <w:lang w:val="en-US"/>
        </w:rPr>
      </w:pPr>
    </w:p>
    <w:p w14:paraId="1E090EC2" w14:textId="77777777" w:rsidR="00ED061B" w:rsidRPr="003D1863" w:rsidRDefault="00ED061B" w:rsidP="00E8000B">
      <w:pPr>
        <w:rPr>
          <w:rFonts w:ascii="Arial" w:hAnsi="Arial" w:cs="Arial"/>
          <w:lang w:val="en-US"/>
        </w:rPr>
      </w:pPr>
    </w:p>
    <w:sectPr w:rsidR="00ED061B" w:rsidRPr="003D1863" w:rsidSect="003815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4D35" w14:textId="77777777" w:rsidR="00A621A4" w:rsidRDefault="00A621A4" w:rsidP="000E4C6E">
      <w:r>
        <w:separator/>
      </w:r>
    </w:p>
  </w:endnote>
  <w:endnote w:type="continuationSeparator" w:id="0">
    <w:p w14:paraId="0A24A391" w14:textId="77777777" w:rsidR="00A621A4" w:rsidRDefault="00A621A4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DC6B2" w14:textId="77777777" w:rsidR="00321231" w:rsidRDefault="0032123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28DAD" w14:textId="77777777" w:rsidR="00D63801" w:rsidRDefault="00D63801" w:rsidP="00085867">
    <w:pPr>
      <w:pStyle w:val="Pieddepage"/>
    </w:pPr>
    <w:r w:rsidRPr="0021773D">
      <w:rPr>
        <w:noProof/>
        <w:lang w:val="en-US"/>
      </w:rPr>
      <w:drawing>
        <wp:anchor distT="0" distB="0" distL="114300" distR="114300" simplePos="0" relativeHeight="251692032" behindDoc="1" locked="0" layoutInCell="1" allowOverlap="0" wp14:anchorId="23AAE45F" wp14:editId="6E07D7EA">
          <wp:simplePos x="0" y="0"/>
          <wp:positionH relativeFrom="margin">
            <wp:posOffset>-12424</wp:posOffset>
          </wp:positionH>
          <wp:positionV relativeFrom="bottomMargin">
            <wp:posOffset>432407</wp:posOffset>
          </wp:positionV>
          <wp:extent cx="723265" cy="467995"/>
          <wp:effectExtent l="0" t="0" r="63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DF3302F" wp14:editId="358C3E70">
              <wp:simplePos x="0" y="0"/>
              <wp:positionH relativeFrom="column">
                <wp:posOffset>1215747</wp:posOffset>
              </wp:positionH>
              <wp:positionV relativeFrom="bottomMargin">
                <wp:posOffset>432407</wp:posOffset>
              </wp:positionV>
              <wp:extent cx="1223645" cy="629988"/>
              <wp:effectExtent l="0" t="0" r="8255" b="508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299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40B68" w14:textId="7ED48A80" w:rsidR="00D63801" w:rsidRPr="00321231" w:rsidRDefault="00D63801" w:rsidP="00E8000B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EPFL VPI -</w:t>
                          </w:r>
                          <w:r w:rsidR="00321231"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Te</w:t>
                          </w:r>
                          <w:r w:rsid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ch4Dev</w:t>
                          </w:r>
                        </w:p>
                        <w:p w14:paraId="26E66F85" w14:textId="77777777" w:rsidR="00D63801" w:rsidRPr="00321231" w:rsidRDefault="00D63801" w:rsidP="00E8000B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Beatrice Scarioni</w:t>
                          </w:r>
                        </w:p>
                        <w:p w14:paraId="715119E1" w14:textId="77777777" w:rsidR="00D63801" w:rsidRPr="00321231" w:rsidRDefault="00D63801" w:rsidP="00E8000B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EPFL Innovation Park J</w:t>
                          </w:r>
                        </w:p>
                        <w:p w14:paraId="4F5AC167" w14:textId="77777777" w:rsidR="00D63801" w:rsidRPr="00321231" w:rsidRDefault="00D63801" w:rsidP="00E8000B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CH - 1015 Lausanne</w:t>
                          </w:r>
                        </w:p>
                        <w:p w14:paraId="67BA5F36" w14:textId="77777777" w:rsidR="00D63801" w:rsidRPr="00321231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it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3302F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7" type="#_x0000_t202" style="position:absolute;margin-left:95.75pt;margin-top:34.05pt;width:96.35pt;height:4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" filled="f" stroked="f" strokeweight=".5pt">
              <v:textbox inset="0,0,0,0">
                <w:txbxContent>
                  <w:p w14:paraId="48740B68" w14:textId="7ED48A80" w:rsidR="00D63801" w:rsidRPr="00321231" w:rsidRDefault="00D63801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EPFL VPI -</w:t>
                    </w:r>
                    <w:r w:rsidR="00321231"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Te</w:t>
                    </w:r>
                    <w:r w:rsid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ch4Dev</w:t>
                    </w:r>
                  </w:p>
                  <w:p w14:paraId="26E66F85" w14:textId="77777777" w:rsidR="00D63801" w:rsidRPr="00321231" w:rsidRDefault="00D63801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Beatrice Scarioni</w:t>
                    </w:r>
                  </w:p>
                  <w:p w14:paraId="715119E1" w14:textId="77777777" w:rsidR="00D63801" w:rsidRPr="00321231" w:rsidRDefault="00D63801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EPFL Innovation Park J</w:t>
                    </w:r>
                  </w:p>
                  <w:p w14:paraId="4F5AC167" w14:textId="77777777" w:rsidR="00D63801" w:rsidRPr="00321231" w:rsidRDefault="00D63801" w:rsidP="00E8000B">
                    <w:pPr>
                      <w:snapToGrid w:val="0"/>
                      <w:rPr>
                        <w:rFonts w:ascii="Arial" w:hAnsi="Arial" w:cs="Arial"/>
                        <w:color w:val="000000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CH - 1015 Lausanne</w:t>
                    </w:r>
                  </w:p>
                  <w:p w14:paraId="67BA5F36" w14:textId="77777777" w:rsidR="00D63801" w:rsidRPr="00321231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  <w:lang w:val="it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440D7A" wp14:editId="2DC5E367">
              <wp:simplePos x="0" y="0"/>
              <wp:positionH relativeFrom="column">
                <wp:posOffset>2795270</wp:posOffset>
              </wp:positionH>
              <wp:positionV relativeFrom="bottomMargin">
                <wp:posOffset>429895</wp:posOffset>
              </wp:positionV>
              <wp:extent cx="2051685" cy="467995"/>
              <wp:effectExtent l="0" t="0" r="5715" b="190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10AEF8" w14:textId="77777777" w:rsidR="00D63801" w:rsidRPr="0032123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  <w:t>E-mail :</w:t>
                          </w:r>
                          <w:r w:rsidRPr="00321231"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  <w:tab/>
                            <w:t>beatrice.scarioni@epfl.ch</w:t>
                          </w:r>
                        </w:p>
                        <w:p w14:paraId="271557E8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78DA23D6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639DD0A9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385AD06A" w14:textId="77777777" w:rsidR="00D63801" w:rsidRPr="006C50F4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  <w:p w14:paraId="0EFA575D" w14:textId="77777777" w:rsidR="00D63801" w:rsidRPr="00434D58" w:rsidRDefault="00D63801" w:rsidP="00B43791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440D7A" id="Zone de texte 15" o:spid="_x0000_s1028" type="#_x0000_t202" style="position:absolute;margin-left:220.1pt;margin-top:33.85pt;width:161.55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" filled="f" stroked="f" strokeweight=".5pt">
              <v:textbox inset="0,0,0,0">
                <w:txbxContent>
                  <w:p w14:paraId="7C10AEF8" w14:textId="77777777" w:rsidR="00D63801" w:rsidRPr="0032123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  <w:t>E-mail :</w:t>
                    </w:r>
                    <w:r w:rsidRPr="00321231"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  <w:tab/>
                      <w:t>beatrice.scarioni@epfl.ch</w:t>
                    </w:r>
                  </w:p>
                  <w:p w14:paraId="271557E8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78DA23D6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639DD0A9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385AD06A" w14:textId="77777777" w:rsidR="00D63801" w:rsidRPr="006C50F4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  <w:p w14:paraId="0EFA575D" w14:textId="77777777" w:rsidR="00D63801" w:rsidRPr="00434D58" w:rsidRDefault="00D63801" w:rsidP="00B43791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B1B758" wp14:editId="0BD3650B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81F9B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&#13;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47D801B4" wp14:editId="44C644C3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88E01AE" w14:textId="77777777" w:rsidR="00D63801" w:rsidRPr="001626F2" w:rsidRDefault="00D63801" w:rsidP="001626F2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32A75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D801B4" id="Zone de texte 1" o:spid="_x0000_s1029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" o:allowoverlap="f" filled="f" stroked="f" strokeweight=".25pt">
              <v:textbox>
                <w:txbxContent>
                  <w:p w14:paraId="688E01AE" w14:textId="77777777" w:rsidR="00D63801" w:rsidRPr="001626F2" w:rsidRDefault="00D63801" w:rsidP="001626F2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32A75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3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fldChar w:fldCharType="begin"/>
    </w:r>
    <w:r>
      <w:instrText xml:space="preserve"> ADVANCE </w:instrText>
    </w:r>
    <w:r>
      <w:fldChar w:fldCharType="end"/>
    </w:r>
    <w:r>
      <w:fldChar w:fldCharType="begin"/>
    </w:r>
    <w:r>
      <w:instrText xml:space="preserve"> USERADDRESS  \* MERGEFORMAT </w:instrText>
    </w:r>
    <w:r>
      <w:fldChar w:fldCharType="end"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0548B5AD" wp14:editId="516E503D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F2F5D" w14:textId="77777777" w:rsidR="00D63801" w:rsidRDefault="00D63801" w:rsidP="00ED061B">
    <w:r w:rsidRPr="0021773D">
      <w:rPr>
        <w:noProof/>
        <w:lang w:val="en-US"/>
      </w:rPr>
      <w:drawing>
        <wp:anchor distT="0" distB="0" distL="114300" distR="114300" simplePos="0" relativeHeight="251689984" behindDoc="1" locked="0" layoutInCell="1" allowOverlap="0" wp14:anchorId="0E5B6C2E" wp14:editId="6451D622">
          <wp:simplePos x="0" y="0"/>
          <wp:positionH relativeFrom="margin">
            <wp:align>left</wp:align>
          </wp:positionH>
          <wp:positionV relativeFrom="bottomMargin">
            <wp:posOffset>447343</wp:posOffset>
          </wp:positionV>
          <wp:extent cx="723265" cy="467995"/>
          <wp:effectExtent l="0" t="0" r="635" b="825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290C3BF" wp14:editId="76B257B7">
              <wp:simplePos x="0" y="0"/>
              <wp:positionH relativeFrom="column">
                <wp:posOffset>1227980</wp:posOffset>
              </wp:positionH>
              <wp:positionV relativeFrom="bottomMargin">
                <wp:posOffset>432407</wp:posOffset>
              </wp:positionV>
              <wp:extent cx="1223645" cy="614697"/>
              <wp:effectExtent l="0" t="0" r="8255" b="762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146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7423B8" w14:textId="40BFCE52" w:rsidR="00D63801" w:rsidRPr="00321231" w:rsidRDefault="00D63801" w:rsidP="00434D58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 xml:space="preserve">EPFL VPI </w:t>
                          </w:r>
                          <w:r w:rsid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–</w:t>
                          </w: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321231"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Tech</w:t>
                          </w:r>
                          <w:r w:rsid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4Dev</w:t>
                          </w:r>
                        </w:p>
                        <w:p w14:paraId="598B1346" w14:textId="77777777" w:rsidR="00D63801" w:rsidRPr="00321231" w:rsidRDefault="00D63801" w:rsidP="00434D58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Beatrice Scarioni</w:t>
                          </w:r>
                        </w:p>
                        <w:p w14:paraId="476F3E91" w14:textId="77777777" w:rsidR="00D63801" w:rsidRPr="00321231" w:rsidRDefault="00D63801" w:rsidP="00434D58">
                          <w:pPr>
                            <w:pStyle w:val="Pieddepage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EPFL Innovation Park J</w:t>
                          </w:r>
                        </w:p>
                        <w:p w14:paraId="11C02E39" w14:textId="77777777" w:rsidR="00D63801" w:rsidRPr="00321231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it-CH"/>
                            </w:rPr>
                            <w:t>CH - 1015 Lausanne</w:t>
                          </w:r>
                        </w:p>
                        <w:p w14:paraId="14BA099D" w14:textId="77777777" w:rsidR="00D63801" w:rsidRPr="00321231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it-CH"/>
                            </w:rPr>
                          </w:pPr>
                        </w:p>
                        <w:p w14:paraId="400F9BC2" w14:textId="77777777" w:rsidR="00D63801" w:rsidRPr="00321231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it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0C3BF" id="_x0000_t202" coordsize="21600,21600" o:spt="202" path="m,l,21600r21600,l21600,xe">
              <v:stroke joinstyle="miter"/>
              <v:path gradientshapeok="t" o:connecttype="rect"/>
            </v:shapetype>
            <v:shape id="Zone de texte 34" o:spid="_x0000_s1031" type="#_x0000_t202" style="position:absolute;margin-left:96.7pt;margin-top:34.05pt;width:96.35pt;height:48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" filled="f" stroked="f" strokeweight=".5pt">
              <v:textbox inset="0,0,0,0">
                <w:txbxContent>
                  <w:p w14:paraId="437423B8" w14:textId="40BFCE52" w:rsidR="00D63801" w:rsidRPr="00321231" w:rsidRDefault="00D63801" w:rsidP="00434D58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 xml:space="preserve">EPFL VPI </w:t>
                    </w:r>
                    <w:r w:rsid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–</w:t>
                    </w: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321231"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Tech</w:t>
                    </w:r>
                    <w:r w:rsid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4Dev</w:t>
                    </w:r>
                  </w:p>
                  <w:p w14:paraId="598B1346" w14:textId="77777777" w:rsidR="00D63801" w:rsidRPr="00321231" w:rsidRDefault="00D63801" w:rsidP="00434D58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Beatrice Scarioni</w:t>
                    </w:r>
                  </w:p>
                  <w:p w14:paraId="476F3E91" w14:textId="77777777" w:rsidR="00D63801" w:rsidRPr="00321231" w:rsidRDefault="00D63801" w:rsidP="00434D58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EPFL Innovation Park J</w:t>
                    </w:r>
                  </w:p>
                  <w:p w14:paraId="11C02E39" w14:textId="77777777" w:rsidR="00D63801" w:rsidRPr="00321231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it-CH"/>
                      </w:rPr>
                      <w:t>CH - 1015 Lausanne</w:t>
                    </w:r>
                  </w:p>
                  <w:p w14:paraId="14BA099D" w14:textId="77777777" w:rsidR="00D63801" w:rsidRPr="00321231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  <w:lang w:val="it-CH"/>
                      </w:rPr>
                    </w:pPr>
                  </w:p>
                  <w:p w14:paraId="400F9BC2" w14:textId="77777777" w:rsidR="00D63801" w:rsidRPr="00321231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  <w:lang w:val="it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2DC05D0" wp14:editId="3DD7B9A1">
              <wp:simplePos x="0" y="0"/>
              <wp:positionH relativeFrom="column">
                <wp:posOffset>2806065</wp:posOffset>
              </wp:positionH>
              <wp:positionV relativeFrom="bottomMargin">
                <wp:posOffset>429260</wp:posOffset>
              </wp:positionV>
              <wp:extent cx="2051685" cy="467995"/>
              <wp:effectExtent l="0" t="0" r="5715" b="1905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25283" w14:textId="77777777" w:rsidR="00D63801" w:rsidRPr="0032123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</w:pPr>
                          <w:r w:rsidRPr="00321231"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  <w:t>E-mail :</w:t>
                          </w:r>
                          <w:r w:rsidRPr="00321231">
                            <w:rPr>
                              <w:rFonts w:ascii="Arial" w:hAnsi="Arial" w:cs="Arial"/>
                              <w:sz w:val="16"/>
                              <w:szCs w:val="16"/>
                              <w:lang w:val="it-CH"/>
                            </w:rPr>
                            <w:tab/>
                            <w:t>beatrice.scarioni@epfl.ch</w:t>
                          </w:r>
                        </w:p>
                        <w:p w14:paraId="4A742D9A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660647C2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19FBBD03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698EE644" w14:textId="77777777" w:rsidR="00D63801" w:rsidRPr="006C50F4" w:rsidRDefault="00D63801" w:rsidP="00A65DE2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DC05D0" id="Zone de texte 33" o:spid="_x0000_s1032" type="#_x0000_t202" style="position:absolute;margin-left:220.95pt;margin-top:33.8pt;width:161.55pt;height:36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" filled="f" stroked="f" strokeweight=".5pt">
              <v:textbox inset="0,0,0,0">
                <w:txbxContent>
                  <w:p w14:paraId="2A925283" w14:textId="77777777" w:rsidR="00D63801" w:rsidRPr="0032123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</w:pPr>
                    <w:r w:rsidRPr="00321231"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  <w:t>E-mail :</w:t>
                    </w:r>
                    <w:r w:rsidRPr="00321231">
                      <w:rPr>
                        <w:rFonts w:ascii="Arial" w:hAnsi="Arial" w:cs="Arial"/>
                        <w:sz w:val="16"/>
                        <w:szCs w:val="16"/>
                        <w:lang w:val="it-CH"/>
                      </w:rPr>
                      <w:tab/>
                      <w:t>beatrice.scarioni@epfl.ch</w:t>
                    </w:r>
                  </w:p>
                  <w:p w14:paraId="4A742D9A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660647C2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19FBBD03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698EE644" w14:textId="77777777" w:rsidR="00D63801" w:rsidRPr="006C50F4" w:rsidRDefault="00D63801" w:rsidP="00A65DE2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17F930C1" wp14:editId="4DD018BB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5DB9E797" w14:textId="77777777" w:rsidR="00D63801" w:rsidRPr="001626F2" w:rsidRDefault="00D63801" w:rsidP="00ED061B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930C1" id="Zone de texte 38" o:spid="_x0000_s1033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" o:allowoverlap="f" filled="f" stroked="f" strokeweight=".25pt">
              <v:textbox>
                <w:txbxContent>
                  <w:p w14:paraId="5DB9E797" w14:textId="77777777" w:rsidR="00D63801" w:rsidRPr="001626F2" w:rsidRDefault="00D63801" w:rsidP="00ED061B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35195C0" wp14:editId="2BEABC18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40F820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&#13;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9744" behindDoc="0" locked="0" layoutInCell="1" allowOverlap="0" wp14:anchorId="673EBA49" wp14:editId="6C7D6CFE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3C7B8" w14:textId="77777777" w:rsidR="00A621A4" w:rsidRDefault="00A621A4" w:rsidP="000E4C6E">
      <w:r>
        <w:separator/>
      </w:r>
    </w:p>
  </w:footnote>
  <w:footnote w:type="continuationSeparator" w:id="0">
    <w:p w14:paraId="391542D4" w14:textId="77777777" w:rsidR="00A621A4" w:rsidRDefault="00A621A4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2E72" w14:textId="77777777" w:rsidR="00321231" w:rsidRDefault="0032123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EB30E" w14:textId="224862A6" w:rsidR="00D63801" w:rsidRPr="009F49AB" w:rsidRDefault="00D63801" w:rsidP="009F49AB">
    <w:pPr>
      <w:pStyle w:val="En-tte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FD51F8" wp14:editId="214F6BD8">
              <wp:simplePos x="0" y="0"/>
              <wp:positionH relativeFrom="column">
                <wp:posOffset>3264379</wp:posOffset>
              </wp:positionH>
              <wp:positionV relativeFrom="page">
                <wp:posOffset>417195</wp:posOffset>
              </wp:positionV>
              <wp:extent cx="4416476" cy="1637650"/>
              <wp:effectExtent l="0" t="0" r="3175" b="13970"/>
              <wp:wrapNone/>
              <wp:docPr id="3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6476" cy="163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EEBCA" w14:textId="1897F054" w:rsidR="00D63801" w:rsidRPr="00E8000B" w:rsidRDefault="00D63801" w:rsidP="001E5AFB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</w:t>
                          </w:r>
                          <w:r w:rsidR="0032123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4Dev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, Vice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Presidency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D51F8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26" type="#_x0000_t202" style="position:absolute;margin-left:257.05pt;margin-top:32.85pt;width:347.75pt;height:1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" filled="f" stroked="f" strokeweight=".5pt">
              <v:textbox inset="0,0,0,0">
                <w:txbxContent>
                  <w:p w14:paraId="291EEBCA" w14:textId="1897F054" w:rsidR="00D63801" w:rsidRPr="00E8000B" w:rsidRDefault="00D63801" w:rsidP="001E5AFB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</w:t>
                    </w:r>
                    <w:r w:rsidR="00321231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4Dev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 xml:space="preserve">, Vice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Presidency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 xml:space="preserve">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532CC0" wp14:editId="60E88675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30800" cy="205200"/>
          <wp:effectExtent l="0" t="0" r="635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FC2DA" w14:textId="77777777" w:rsidR="00D63801" w:rsidRDefault="00D63801">
    <w:pPr>
      <w:pStyle w:val="En-tte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0091C50" wp14:editId="488FEEF8">
              <wp:simplePos x="0" y="0"/>
              <wp:positionH relativeFrom="column">
                <wp:posOffset>3649980</wp:posOffset>
              </wp:positionH>
              <wp:positionV relativeFrom="page">
                <wp:posOffset>756285</wp:posOffset>
              </wp:positionV>
              <wp:extent cx="3649980" cy="324000"/>
              <wp:effectExtent l="0" t="0" r="7620" b="6350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998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01D99" w14:textId="1091A1FB" w:rsidR="00D63801" w:rsidRPr="00E8000B" w:rsidRDefault="00321231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Tech4Dev,</w:t>
                          </w:r>
                          <w:r w:rsidR="00D6380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Vice </w:t>
                          </w:r>
                          <w:proofErr w:type="spellStart"/>
                          <w:r w:rsidR="00D6380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Presidency</w:t>
                          </w:r>
                          <w:proofErr w:type="spellEnd"/>
                          <w:r w:rsidR="00D6380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91C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7.4pt;margin-top:59.55pt;width:287.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" filled="f" stroked="f" strokeweight=".5pt">
              <v:textbox inset="0,0,0,0">
                <w:txbxContent>
                  <w:p w14:paraId="6D601D99" w14:textId="1091A1FB" w:rsidR="00D63801" w:rsidRPr="00E8000B" w:rsidRDefault="00321231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Tech4Dev,</w:t>
                    </w:r>
                    <w:r w:rsidR="00D63801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 xml:space="preserve"> Vice </w:t>
                    </w:r>
                    <w:proofErr w:type="spellStart"/>
                    <w:r w:rsidR="00D63801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Presidency</w:t>
                    </w:r>
                    <w:proofErr w:type="spellEnd"/>
                    <w:r w:rsidR="00D63801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 xml:space="preserve">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54CF8BFD" wp14:editId="393A5854">
          <wp:simplePos x="0" y="0"/>
          <wp:positionH relativeFrom="page">
            <wp:posOffset>737870</wp:posOffset>
          </wp:positionH>
          <wp:positionV relativeFrom="page">
            <wp:posOffset>540385</wp:posOffset>
          </wp:positionV>
          <wp:extent cx="1209600" cy="352800"/>
          <wp:effectExtent l="0" t="0" r="0" b="3175"/>
          <wp:wrapSquare wrapText="bothSides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69221A"/>
    <w:multiLevelType w:val="hybridMultilevel"/>
    <w:tmpl w:val="D3760130"/>
    <w:lvl w:ilvl="0" w:tplc="AD6A2814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6C20AE0"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B1F8FC24"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B34872EC">
      <w:numFmt w:val="bullet"/>
      <w:lvlText w:val="•"/>
      <w:lvlJc w:val="left"/>
      <w:pPr>
        <w:ind w:left="3346" w:hanging="360"/>
      </w:pPr>
      <w:rPr>
        <w:rFonts w:hint="default"/>
      </w:rPr>
    </w:lvl>
    <w:lvl w:ilvl="4" w:tplc="57605336">
      <w:numFmt w:val="bullet"/>
      <w:lvlText w:val="•"/>
      <w:lvlJc w:val="left"/>
      <w:pPr>
        <w:ind w:left="4188" w:hanging="360"/>
      </w:pPr>
      <w:rPr>
        <w:rFonts w:hint="default"/>
      </w:rPr>
    </w:lvl>
    <w:lvl w:ilvl="5" w:tplc="A6CC85FC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782CB49E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AECA2B06">
      <w:numFmt w:val="bullet"/>
      <w:lvlText w:val="•"/>
      <w:lvlJc w:val="left"/>
      <w:pPr>
        <w:ind w:left="6714" w:hanging="360"/>
      </w:pPr>
      <w:rPr>
        <w:rFonts w:hint="default"/>
      </w:rPr>
    </w:lvl>
    <w:lvl w:ilvl="8" w:tplc="112E5120"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BD"/>
    <w:rsid w:val="00085867"/>
    <w:rsid w:val="000E4C6E"/>
    <w:rsid w:val="001626F2"/>
    <w:rsid w:val="001E5AFB"/>
    <w:rsid w:val="002530BF"/>
    <w:rsid w:val="0027747F"/>
    <w:rsid w:val="002869D0"/>
    <w:rsid w:val="00321231"/>
    <w:rsid w:val="0032588A"/>
    <w:rsid w:val="0038155C"/>
    <w:rsid w:val="003B5950"/>
    <w:rsid w:val="003D1863"/>
    <w:rsid w:val="00434D58"/>
    <w:rsid w:val="00466D4A"/>
    <w:rsid w:val="00494691"/>
    <w:rsid w:val="004A1655"/>
    <w:rsid w:val="004C2211"/>
    <w:rsid w:val="00501D5D"/>
    <w:rsid w:val="00583663"/>
    <w:rsid w:val="005D0E1B"/>
    <w:rsid w:val="005D6111"/>
    <w:rsid w:val="00621B16"/>
    <w:rsid w:val="006753F5"/>
    <w:rsid w:val="006A07EF"/>
    <w:rsid w:val="006A46B2"/>
    <w:rsid w:val="006C4B1D"/>
    <w:rsid w:val="006C50F4"/>
    <w:rsid w:val="007860F2"/>
    <w:rsid w:val="00793715"/>
    <w:rsid w:val="007C7B20"/>
    <w:rsid w:val="008579A3"/>
    <w:rsid w:val="008679FE"/>
    <w:rsid w:val="008849F9"/>
    <w:rsid w:val="008D38AA"/>
    <w:rsid w:val="00921AC5"/>
    <w:rsid w:val="009316D0"/>
    <w:rsid w:val="00961C97"/>
    <w:rsid w:val="009A2F78"/>
    <w:rsid w:val="009C0B50"/>
    <w:rsid w:val="009F49AB"/>
    <w:rsid w:val="00A621A4"/>
    <w:rsid w:val="00A65DE2"/>
    <w:rsid w:val="00A86BBD"/>
    <w:rsid w:val="00AC30C2"/>
    <w:rsid w:val="00AE1F6F"/>
    <w:rsid w:val="00AE6043"/>
    <w:rsid w:val="00B42CC1"/>
    <w:rsid w:val="00B43791"/>
    <w:rsid w:val="00B7509D"/>
    <w:rsid w:val="00B802CC"/>
    <w:rsid w:val="00BC0BE5"/>
    <w:rsid w:val="00BD59D9"/>
    <w:rsid w:val="00C27BB2"/>
    <w:rsid w:val="00CD7C79"/>
    <w:rsid w:val="00D07038"/>
    <w:rsid w:val="00D14872"/>
    <w:rsid w:val="00D319A7"/>
    <w:rsid w:val="00D324F1"/>
    <w:rsid w:val="00D3423C"/>
    <w:rsid w:val="00D63801"/>
    <w:rsid w:val="00DE2974"/>
    <w:rsid w:val="00E8000B"/>
    <w:rsid w:val="00E811E4"/>
    <w:rsid w:val="00EA5216"/>
    <w:rsid w:val="00EA5A1A"/>
    <w:rsid w:val="00EA5AA3"/>
    <w:rsid w:val="00EA734F"/>
    <w:rsid w:val="00EB0796"/>
    <w:rsid w:val="00ED061B"/>
    <w:rsid w:val="00F202FA"/>
    <w:rsid w:val="00F32A75"/>
    <w:rsid w:val="00F4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4F8C49"/>
  <w15:docId w15:val="{0D3DE1DF-B24B-9C4A-A4C0-AE7B06E5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0B"/>
  </w:style>
  <w:style w:type="paragraph" w:styleId="Titre1">
    <w:name w:val="heading 1"/>
    <w:basedOn w:val="Normal"/>
    <w:next w:val="Normal"/>
    <w:link w:val="Titre1C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4C6E"/>
  </w:style>
  <w:style w:type="paragraph" w:styleId="Pieddepage">
    <w:name w:val="footer"/>
    <w:basedOn w:val="Normal"/>
    <w:link w:val="Pieddepag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4C6E"/>
  </w:style>
  <w:style w:type="character" w:customStyle="1" w:styleId="Titre1Car">
    <w:name w:val="Titre 1 Car"/>
    <w:basedOn w:val="Policepardfaut"/>
    <w:link w:val="Titre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Policepardfau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Lienhypertexte">
    <w:name w:val="Hyperlink"/>
    <w:basedOn w:val="Policepardfaut"/>
    <w:uiPriority w:val="99"/>
    <w:unhideWhenUsed/>
    <w:rsid w:val="006C50F4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6C50F4"/>
    <w:rPr>
      <w:color w:val="605E5C"/>
      <w:shd w:val="clear" w:color="auto" w:fill="E1DFDD"/>
    </w:rPr>
  </w:style>
  <w:style w:type="table" w:styleId="Tramemoyenne1-Accent6">
    <w:name w:val="Medium Shading 1 Accent 6"/>
    <w:basedOn w:val="Tableau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921AC5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3D1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ilda.liswani@epfl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%20VICE%20PRESIDENCE%20INNOVATION\15%20COMMUNICATION\15.08%20Corporate%20Identity%20VPI\Lettre%20ente&#770;te%20Unite&#769;%20Ari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PFL Document" ma:contentTypeID="0x0101009E359B892F0745A488A3BA50FA95E220008D12AA6DD8705844A8F440FB2627C65C" ma:contentTypeVersion="2" ma:contentTypeDescription="Base Content Type for all EPFL documents" ma:contentTypeScope="" ma:versionID="243fe3aa2b7702eb0a8fc0aba44d7aac">
  <xsd:schema xmlns:xsd="http://www.w3.org/2001/XMLSchema" xmlns:xs="http://www.w3.org/2001/XMLSchema" xmlns:p="http://schemas.microsoft.com/office/2006/metadata/properties" xmlns:ns2="366578e5-d8fa-4ca3-80b4-96d4f4020af2" xmlns:ns3="505a1229-fefc-4964-aa43-a843a2e4cec8" targetNamespace="http://schemas.microsoft.com/office/2006/metadata/properties" ma:root="true" ma:fieldsID="874849853f62a370529474de8c246750" ns2:_="" ns3:_="">
    <xsd:import namespace="366578e5-d8fa-4ca3-80b4-96d4f4020af2"/>
    <xsd:import namespace="505a1229-fefc-4964-aa43-a843a2e4cec8"/>
    <xsd:element name="properties">
      <xsd:complexType>
        <xsd:sequence>
          <xsd:element name="documentManagement">
            <xsd:complexType>
              <xsd:all>
                <xsd:element ref="ns2:EPFLAuthor" minOccurs="0"/>
                <xsd:element ref="ns2:EPFLUsageTaxHTField0" minOccurs="0"/>
                <xsd:element ref="ns2:a822da24a7be47f7b2b8d6471b611ec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578e5-d8fa-4ca3-80b4-96d4f4020af2" elementFormDefault="qualified">
    <xsd:import namespace="http://schemas.microsoft.com/office/2006/documentManagement/types"/>
    <xsd:import namespace="http://schemas.microsoft.com/office/infopath/2007/PartnerControls"/>
    <xsd:element name="EPFLAuthor" ma:index="8" nillable="true" ma:displayName="Author" ma:internalName="EPF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FLUsageTaxHTField0" ma:index="10" nillable="true" ma:displayName="EPFLUsage_0" ma:hidden="true" ma:internalName="EPFLUsageTaxHTField0">
      <xsd:simpleType>
        <xsd:restriction base="dms:Note"/>
      </xsd:simpleType>
    </xsd:element>
    <xsd:element name="a822da24a7be47f7b2b8d6471b611ecd" ma:index="11" nillable="true" ma:taxonomy="true" ma:internalName="a822da24a7be47f7b2b8d6471b611ecd" ma:taxonomyFieldName="EPFLUsage" ma:displayName="Usage" ma:default="1;#Public|bed90794-060d-40e3-8efd-fc84c2f09e8f" ma:fieldId="{a822da24-a7be-47f7-b2b8-d6471b611ecd}" ma:sspId="4f2e420a-9f6b-4a85-b7a0-ff810e6e8c0b" ma:termSetId="4b8e3540-9bf8-418b-ab3b-31a19bad253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a1229-fefc-4964-aa43-a843a2e4ce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description="" ma:hidden="true" ma:list="{93f37c08-bd19-42a9-9d3a-635e83ef494a}" ma:internalName="TaxCatchAll" ma:showField="CatchAllData" ma:web="505a1229-fefc-4964-aa43-a843a2e4ce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FLAuthor xmlns="366578e5-d8fa-4ca3-80b4-96d4f4020af2">
      <UserInfo>
        <DisplayName/>
        <AccountId xsi:nil="true"/>
        <AccountType/>
      </UserInfo>
    </EPFLAuthor>
    <a822da24a7be47f7b2b8d6471b611ecd xmlns="366578e5-d8fa-4ca3-80b4-96d4f4020a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bed90794-060d-40e3-8efd-fc84c2f09e8f</TermId>
        </TermInfo>
      </Terms>
    </a822da24a7be47f7b2b8d6471b611ecd>
    <EPFLUsageTaxHTField0 xmlns="366578e5-d8fa-4ca3-80b4-96d4f4020af2" xsi:nil="true"/>
    <TaxCatchAll xmlns="505a1229-fefc-4964-aa43-a843a2e4cec8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0E4721-DAA5-44E1-9FC8-2087E2C5D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578e5-d8fa-4ca3-80b4-96d4f4020af2"/>
    <ds:schemaRef ds:uri="505a1229-fefc-4964-aa43-a843a2e4c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C2598F-0E59-C645-A61F-8C922599FF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1637CA-D32F-400C-AE9F-ADF63D00C403}">
  <ds:schemaRefs>
    <ds:schemaRef ds:uri="http://schemas.microsoft.com/office/2006/metadata/properties"/>
    <ds:schemaRef ds:uri="http://schemas.microsoft.com/office/infopath/2007/PartnerControls"/>
    <ds:schemaRef ds:uri="366578e5-d8fa-4ca3-80b4-96d4f4020af2"/>
    <ds:schemaRef ds:uri="505a1229-fefc-4964-aa43-a843a2e4cec8"/>
  </ds:schemaRefs>
</ds:datastoreItem>
</file>

<file path=customXml/itemProps4.xml><?xml version="1.0" encoding="utf-8"?>
<ds:datastoreItem xmlns:ds="http://schemas.openxmlformats.org/officeDocument/2006/customXml" ds:itemID="{19C01158-0308-42EE-A39C-53EA32A52F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Z:\1 VICE PRESIDENCE INNOVATION\15 COMMUNICATION\15.08 Corporate Identity VPI\Lettre entête Unité Arial.dotx</Template>
  <TotalTime>5</TotalTime>
  <Pages>4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Schick Aurélie</dc:creator>
  <cp:keywords/>
  <dc:description/>
  <cp:lastModifiedBy>Microsoft Office User</cp:lastModifiedBy>
  <cp:revision>3</cp:revision>
  <cp:lastPrinted>2019-03-13T11:03:00Z</cp:lastPrinted>
  <dcterms:created xsi:type="dcterms:W3CDTF">2022-03-07T17:28:00Z</dcterms:created>
  <dcterms:modified xsi:type="dcterms:W3CDTF">2022-03-07T17:33:00Z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0x0101009E359B892F0745A488A3BA50FA95E220008D12AA6DD8705844A8F440FB2627C65C</vt:lpwstr>
  </property>
</Properties>
</file>