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4F9F7" w14:textId="77777777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u w:val="single"/>
          <w:lang w:val="en-US"/>
        </w:rPr>
      </w:pPr>
    </w:p>
    <w:p w14:paraId="24A65EEF" w14:textId="77777777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C27BB2">
        <w:rPr>
          <w:rFonts w:ascii="Arial" w:hAnsi="Arial" w:cs="Arial"/>
          <w:b/>
          <w:sz w:val="32"/>
          <w:szCs w:val="32"/>
          <w:lang w:val="en-US"/>
        </w:rPr>
        <w:t>Tech4Dev Research Project</w:t>
      </w:r>
    </w:p>
    <w:p w14:paraId="43CFA26A" w14:textId="77777777" w:rsidR="00D3423C" w:rsidRPr="00D3423C" w:rsidRDefault="00921AC5" w:rsidP="00D3423C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D3423C">
        <w:rPr>
          <w:rFonts w:ascii="Arial" w:hAnsi="Arial" w:cs="Arial"/>
          <w:b/>
          <w:sz w:val="28"/>
          <w:szCs w:val="28"/>
          <w:lang w:val="en-US"/>
        </w:rPr>
        <w:t>1</w:t>
      </w:r>
      <w:r w:rsidRPr="00D3423C">
        <w:rPr>
          <w:rFonts w:ascii="Arial" w:hAnsi="Arial" w:cs="Arial"/>
          <w:b/>
          <w:sz w:val="28"/>
          <w:szCs w:val="28"/>
          <w:vertAlign w:val="superscript"/>
          <w:lang w:val="en-US"/>
        </w:rPr>
        <w:t>st</w:t>
      </w:r>
      <w:r w:rsidRPr="00D3423C">
        <w:rPr>
          <w:rFonts w:ascii="Arial" w:hAnsi="Arial" w:cs="Arial"/>
          <w:b/>
          <w:sz w:val="28"/>
          <w:szCs w:val="28"/>
          <w:lang w:val="en-US"/>
        </w:rPr>
        <w:t xml:space="preserve"> Call for Proposals</w:t>
      </w:r>
      <w:r w:rsidR="00D3423C" w:rsidRPr="00D3423C">
        <w:rPr>
          <w:rFonts w:ascii="Arial" w:hAnsi="Arial" w:cs="Arial"/>
          <w:b/>
          <w:sz w:val="28"/>
          <w:szCs w:val="28"/>
          <w:lang w:val="en-US"/>
        </w:rPr>
        <w:t xml:space="preserve"> - Application Form</w:t>
      </w:r>
    </w:p>
    <w:p w14:paraId="1D94C760" w14:textId="396A7322" w:rsidR="00921AC5" w:rsidRPr="00C27BB2" w:rsidRDefault="00921AC5" w:rsidP="00921AC5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047499EA" w14:textId="77777777" w:rsidR="00921AC5" w:rsidRPr="00C27BB2" w:rsidRDefault="00921AC5" w:rsidP="00921AC5">
      <w:pPr>
        <w:jc w:val="center"/>
        <w:rPr>
          <w:rFonts w:ascii="Arial" w:hAnsi="Arial" w:cs="Arial"/>
          <w:sz w:val="32"/>
          <w:szCs w:val="32"/>
          <w:lang w:val="en-US"/>
        </w:rPr>
      </w:pPr>
    </w:p>
    <w:tbl>
      <w:tblPr>
        <w:tblpPr w:leftFromText="141" w:rightFromText="141" w:vertAnchor="text" w:horzAnchor="margin" w:tblpX="558" w:tblpY="8"/>
        <w:tblOverlap w:val="never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6408"/>
      </w:tblGrid>
      <w:tr w:rsidR="00921AC5" w:rsidRPr="00C27BB2" w14:paraId="63A7FBE1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145DB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>Proposal Title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19D9A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5326351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6C5E6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 xml:space="preserve">Principal Investigator(s) 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D641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FF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73AD7C60" w14:textId="77777777" w:rsidTr="00EA734F">
        <w:trPr>
          <w:trHeight w:val="34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8DCE3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  <w:t>EPFL Unit/ Lab</w:t>
            </w:r>
          </w:p>
        </w:tc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CEB9" w14:textId="77777777" w:rsidR="00921AC5" w:rsidRPr="00C27BB2" w:rsidRDefault="00921AC5" w:rsidP="00921AC5">
            <w:pPr>
              <w:spacing w:before="20" w:after="20"/>
              <w:ind w:right="-108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618961BD" w14:textId="77777777" w:rsidR="00921AC5" w:rsidRPr="00C27BB2" w:rsidRDefault="00921AC5" w:rsidP="00921AC5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6E777B08" w14:textId="77777777" w:rsidR="00921AC5" w:rsidRPr="00C27BB2" w:rsidRDefault="00921AC5" w:rsidP="00921AC5">
      <w:pPr>
        <w:ind w:left="567" w:right="-11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27BB2">
        <w:rPr>
          <w:rFonts w:ascii="Arial" w:hAnsi="Arial" w:cs="Arial"/>
          <w:b/>
          <w:color w:val="000000"/>
          <w:sz w:val="22"/>
          <w:szCs w:val="22"/>
        </w:rPr>
        <w:t>Principal Investigator (EPFL)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12F9A9F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B7C6E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3D56ACCA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EF84A1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5A4BAC6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24223281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F8E7F93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263F3C4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Institution</w:t>
            </w:r>
          </w:p>
        </w:tc>
        <w:tc>
          <w:tcPr>
            <w:tcW w:w="6431" w:type="dxa"/>
            <w:vAlign w:val="center"/>
          </w:tcPr>
          <w:p w14:paraId="62F86D85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EDB93B4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48C118B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Laboratory/section</w:t>
            </w:r>
          </w:p>
        </w:tc>
        <w:tc>
          <w:tcPr>
            <w:tcW w:w="6431" w:type="dxa"/>
            <w:vAlign w:val="center"/>
          </w:tcPr>
          <w:p w14:paraId="32DD4CE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C5EA3CE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BE482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36E36320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B8EF5CD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5BF063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6C5ECA9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188262CA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6785F2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52E78FBF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5D148F09" w14:textId="77777777" w:rsidR="00921AC5" w:rsidRPr="00C27BB2" w:rsidRDefault="00921AC5" w:rsidP="00921AC5">
      <w:pPr>
        <w:spacing w:after="6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8C03A30" w14:textId="77777777" w:rsidR="00921AC5" w:rsidRPr="00C27BB2" w:rsidRDefault="00921AC5" w:rsidP="00921AC5">
      <w:pPr>
        <w:spacing w:after="6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1852F30" w14:textId="77777777" w:rsidR="00921AC5" w:rsidRPr="003D1863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Co-applicant (NGO or </w:t>
      </w:r>
      <w:proofErr w:type="gramStart"/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>other</w:t>
      </w:r>
      <w:proofErr w:type="gramEnd"/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global South partner)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2F705C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D6FFFB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7CB1903A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26DA280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9A5246B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6F72EC2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7E2BE2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A3E4D4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FF0000"/>
                <w:sz w:val="22"/>
                <w:szCs w:val="22"/>
                <w:highlight w:val="yellow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Sector</w:t>
            </w:r>
          </w:p>
        </w:tc>
        <w:tc>
          <w:tcPr>
            <w:tcW w:w="6431" w:type="dxa"/>
            <w:vAlign w:val="center"/>
          </w:tcPr>
          <w:p w14:paraId="6326F06F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6A449915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0A579E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6742019C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23366B1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4B1B70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10C6B5A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08103F8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8F74F6B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42AEA1C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30820F2C" w14:textId="77777777" w:rsidR="00921AC5" w:rsidRPr="00C27BB2" w:rsidRDefault="00921AC5" w:rsidP="00921AC5">
      <w:pPr>
        <w:jc w:val="both"/>
        <w:rPr>
          <w:rFonts w:ascii="Arial" w:hAnsi="Arial" w:cs="Arial"/>
          <w:sz w:val="22"/>
          <w:szCs w:val="22"/>
        </w:rPr>
      </w:pPr>
    </w:p>
    <w:p w14:paraId="088CC8CE" w14:textId="77777777" w:rsidR="00921AC5" w:rsidRPr="003D1863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3D1863">
        <w:rPr>
          <w:rFonts w:ascii="Arial" w:hAnsi="Arial" w:cs="Arial"/>
          <w:b/>
          <w:i/>
          <w:color w:val="000000"/>
          <w:sz w:val="22"/>
          <w:szCs w:val="22"/>
          <w:lang w:val="en-US"/>
        </w:rPr>
        <w:t>Optional</w:t>
      </w:r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>: Co-applicant 2 (</w:t>
      </w:r>
      <w:proofErr w:type="gramStart"/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>e.g.</w:t>
      </w:r>
      <w:proofErr w:type="gramEnd"/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University in the global South, 2</w:t>
      </w:r>
      <w:r w:rsidRPr="003D1863">
        <w:rPr>
          <w:rFonts w:ascii="Arial" w:hAnsi="Arial" w:cs="Arial"/>
          <w:b/>
          <w:color w:val="000000"/>
          <w:sz w:val="22"/>
          <w:szCs w:val="22"/>
          <w:vertAlign w:val="superscript"/>
          <w:lang w:val="en-US"/>
        </w:rPr>
        <w:t>nd</w:t>
      </w:r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NGO, 2</w:t>
      </w:r>
      <w:r w:rsidRPr="003D1863">
        <w:rPr>
          <w:rFonts w:ascii="Arial" w:hAnsi="Arial" w:cs="Arial"/>
          <w:b/>
          <w:color w:val="000000"/>
          <w:sz w:val="22"/>
          <w:szCs w:val="22"/>
          <w:vertAlign w:val="superscript"/>
          <w:lang w:val="en-US"/>
        </w:rPr>
        <w:t>nd</w:t>
      </w:r>
      <w:r w:rsidRPr="003D1863">
        <w:rPr>
          <w:rFonts w:ascii="Arial" w:hAnsi="Arial" w:cs="Arial"/>
          <w:b/>
          <w:color w:val="000000"/>
          <w:sz w:val="22"/>
          <w:szCs w:val="22"/>
          <w:lang w:val="en-US"/>
        </w:rPr>
        <w:t xml:space="preserve"> research lab)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6431"/>
      </w:tblGrid>
      <w:tr w:rsidR="00921AC5" w:rsidRPr="00C27BB2" w14:paraId="401E5FE3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C0034B2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Name</w:t>
            </w:r>
          </w:p>
        </w:tc>
        <w:tc>
          <w:tcPr>
            <w:tcW w:w="6431" w:type="dxa"/>
            <w:vAlign w:val="center"/>
          </w:tcPr>
          <w:p w14:paraId="4EF24A6F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0CF1716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68515FF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Title</w:t>
            </w:r>
          </w:p>
        </w:tc>
        <w:tc>
          <w:tcPr>
            <w:tcW w:w="6431" w:type="dxa"/>
            <w:vAlign w:val="center"/>
          </w:tcPr>
          <w:p w14:paraId="14DB015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DFB9DE7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13B56E7A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Institution</w:t>
            </w:r>
          </w:p>
        </w:tc>
        <w:tc>
          <w:tcPr>
            <w:tcW w:w="6431" w:type="dxa"/>
            <w:vAlign w:val="center"/>
          </w:tcPr>
          <w:p w14:paraId="325BFCBD" w14:textId="77777777" w:rsidR="00921AC5" w:rsidRPr="00C27BB2" w:rsidRDefault="00921AC5" w:rsidP="00921AC5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42E89E1E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08E56616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Laboratory/section</w:t>
            </w:r>
          </w:p>
        </w:tc>
        <w:tc>
          <w:tcPr>
            <w:tcW w:w="6431" w:type="dxa"/>
            <w:vAlign w:val="center"/>
          </w:tcPr>
          <w:p w14:paraId="638A1230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3C0995FD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7106C734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Address</w:t>
            </w:r>
          </w:p>
        </w:tc>
        <w:tc>
          <w:tcPr>
            <w:tcW w:w="6431" w:type="dxa"/>
            <w:vAlign w:val="center"/>
          </w:tcPr>
          <w:p w14:paraId="2C14FBB8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0E932E9C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56CBE413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Phone</w:t>
            </w:r>
          </w:p>
        </w:tc>
        <w:tc>
          <w:tcPr>
            <w:tcW w:w="6431" w:type="dxa"/>
            <w:vAlign w:val="center"/>
          </w:tcPr>
          <w:p w14:paraId="66F98C95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  <w:tr w:rsidR="00921AC5" w:rsidRPr="00C27BB2" w14:paraId="23036099" w14:textId="77777777" w:rsidTr="00921AC5">
        <w:trPr>
          <w:trHeight w:val="340"/>
        </w:trPr>
        <w:tc>
          <w:tcPr>
            <w:tcW w:w="2500" w:type="dxa"/>
            <w:vAlign w:val="center"/>
          </w:tcPr>
          <w:p w14:paraId="3F6FE187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  <w:r w:rsidRPr="00C27BB2"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  <w:t>E-mail</w:t>
            </w:r>
          </w:p>
        </w:tc>
        <w:tc>
          <w:tcPr>
            <w:tcW w:w="6431" w:type="dxa"/>
            <w:vAlign w:val="center"/>
          </w:tcPr>
          <w:p w14:paraId="422BBD21" w14:textId="77777777" w:rsidR="00921AC5" w:rsidRPr="00C27BB2" w:rsidRDefault="00921AC5" w:rsidP="00921AC5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fr-FR"/>
              </w:rPr>
            </w:pPr>
          </w:p>
        </w:tc>
      </w:tr>
    </w:tbl>
    <w:p w14:paraId="539D9D9B" w14:textId="77777777" w:rsidR="00921AC5" w:rsidRPr="00C27BB2" w:rsidRDefault="00921AC5" w:rsidP="00921AC5">
      <w:pPr>
        <w:jc w:val="both"/>
        <w:rPr>
          <w:rFonts w:ascii="Arial" w:hAnsi="Arial" w:cs="Arial"/>
          <w:lang w:val="en-US"/>
        </w:rPr>
      </w:pPr>
    </w:p>
    <w:p w14:paraId="60B41CD9" w14:textId="77777777" w:rsidR="00C27BB2" w:rsidRPr="00C27BB2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78C38CFE" w14:textId="77777777" w:rsidR="00921AC5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C27BB2">
        <w:rPr>
          <w:rFonts w:ascii="Arial" w:hAnsi="Arial" w:cs="Arial"/>
          <w:b/>
          <w:lang w:val="en-US"/>
        </w:rPr>
        <w:lastRenderedPageBreak/>
        <w:t>1/ Abstract of Proposed Project</w:t>
      </w:r>
    </w:p>
    <w:p w14:paraId="0D0867EA" w14:textId="77777777" w:rsidR="001E5AFB" w:rsidRPr="00C27BB2" w:rsidRDefault="001E5AFB" w:rsidP="00921AC5">
      <w:pPr>
        <w:ind w:left="567"/>
        <w:jc w:val="both"/>
        <w:rPr>
          <w:rFonts w:ascii="Arial" w:hAnsi="Arial" w:cs="Arial"/>
          <w:b/>
          <w:lang w:val="en-US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C27BB2" w14:paraId="7A894CB9" w14:textId="77777777" w:rsidTr="001E5AFB">
        <w:trPr>
          <w:trHeight w:val="1836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D627" w14:textId="77777777" w:rsidR="00921AC5" w:rsidRPr="003D1863" w:rsidRDefault="00921AC5" w:rsidP="00921AC5">
            <w:pPr>
              <w:spacing w:after="120"/>
              <w:ind w:right="-110"/>
              <w:jc w:val="both"/>
              <w:rPr>
                <w:rFonts w:ascii="Arial" w:eastAsia="Times New Roman" w:hAnsi="Arial" w:cs="Arial"/>
                <w:i/>
                <w:sz w:val="20"/>
                <w:szCs w:val="20"/>
                <w:lang w:val="en-US" w:eastAsia="fr-FR"/>
              </w:rPr>
            </w:pPr>
          </w:p>
          <w:p w14:paraId="31983C9B" w14:textId="77777777" w:rsidR="00921AC5" w:rsidRPr="003D1863" w:rsidRDefault="00921AC5" w:rsidP="00921AC5">
            <w:pPr>
              <w:spacing w:after="120"/>
              <w:ind w:right="-110"/>
              <w:jc w:val="both"/>
              <w:rPr>
                <w:rFonts w:ascii="Arial" w:eastAsia="Times New Roman" w:hAnsi="Arial" w:cs="Arial"/>
                <w:sz w:val="22"/>
                <w:szCs w:val="22"/>
                <w:lang w:val="en-US" w:eastAsia="fr-FR"/>
              </w:rPr>
            </w:pPr>
            <w:r w:rsidRPr="003D1863">
              <w:rPr>
                <w:rFonts w:ascii="Arial" w:eastAsia="Times New Roman" w:hAnsi="Arial" w:cs="Arial"/>
                <w:i/>
                <w:sz w:val="22"/>
                <w:szCs w:val="22"/>
                <w:lang w:val="en-US" w:eastAsia="fr-FR"/>
              </w:rPr>
              <w:t>(maximum 150 words)</w:t>
            </w:r>
          </w:p>
          <w:p w14:paraId="3859E71E" w14:textId="77777777" w:rsidR="00921AC5" w:rsidRPr="00C27BB2" w:rsidRDefault="00921AC5" w:rsidP="00921AC5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Provide a brief summary of </w:t>
            </w:r>
            <w:r w:rsidRPr="00C27BB2">
              <w:rPr>
                <w:rFonts w:ascii="Arial" w:hAnsi="Arial" w:cs="Arial"/>
                <w:i/>
                <w:sz w:val="22"/>
                <w:szCs w:val="22"/>
                <w:lang w:val="en-US"/>
              </w:rPr>
              <w:t>the objectives, the research plan, and expected results of the proposed activities. Explain why the proposed project addresses an important social and/ or environmental problem. Please use non-technical language.</w:t>
            </w:r>
          </w:p>
          <w:p w14:paraId="6C0442F3" w14:textId="77777777" w:rsidR="00921AC5" w:rsidRPr="00C27BB2" w:rsidRDefault="00921AC5" w:rsidP="00921AC5">
            <w:pPr>
              <w:ind w:right="-110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00515D81" w14:textId="77777777" w:rsidR="00921AC5" w:rsidRPr="00C27BB2" w:rsidRDefault="00921AC5" w:rsidP="00921AC5">
      <w:pPr>
        <w:ind w:left="567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76ADE3EA" w14:textId="77777777" w:rsidR="00961C97" w:rsidRDefault="00961C97" w:rsidP="00921AC5">
      <w:pPr>
        <w:ind w:left="567"/>
        <w:jc w:val="both"/>
        <w:rPr>
          <w:rFonts w:ascii="Arial" w:eastAsia="Times New Roman" w:hAnsi="Arial" w:cs="Arial"/>
          <w:b/>
          <w:color w:val="000000"/>
          <w:lang w:eastAsia="fr-FR"/>
        </w:rPr>
      </w:pPr>
    </w:p>
    <w:p w14:paraId="4C7CE0EC" w14:textId="77777777" w:rsidR="00921AC5" w:rsidRPr="00C27BB2" w:rsidRDefault="00921AC5" w:rsidP="00921AC5">
      <w:pPr>
        <w:ind w:left="567"/>
        <w:jc w:val="both"/>
        <w:rPr>
          <w:rFonts w:ascii="Arial" w:hAnsi="Arial" w:cs="Arial"/>
        </w:rPr>
      </w:pPr>
      <w:r w:rsidRPr="00C27BB2">
        <w:rPr>
          <w:rFonts w:ascii="Arial" w:eastAsia="Times New Roman" w:hAnsi="Arial" w:cs="Arial"/>
          <w:b/>
          <w:color w:val="000000"/>
          <w:lang w:eastAsia="fr-FR"/>
        </w:rPr>
        <w:t>2/ Proposed starting date and timing</w:t>
      </w:r>
    </w:p>
    <w:tbl>
      <w:tblPr>
        <w:tblpPr w:leftFromText="141" w:rightFromText="141" w:vertAnchor="text" w:horzAnchor="margin" w:tblpX="558" w:tblpY="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2297"/>
      </w:tblGrid>
      <w:tr w:rsidR="00921AC5" w:rsidRPr="003D1863" w14:paraId="27075BB9" w14:textId="77777777" w:rsidTr="00C27BB2">
        <w:trPr>
          <w:trHeight w:val="4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DAD60" w14:textId="77777777" w:rsidR="00921AC5" w:rsidRPr="003D1863" w:rsidRDefault="00921AC5" w:rsidP="00921AC5">
            <w:pPr>
              <w:spacing w:after="120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</w:pPr>
            <w:r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>Not before 1</w:t>
            </w:r>
            <w:r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vertAlign w:val="superscript"/>
                <w:lang w:val="en-US" w:eastAsia="fr-FR"/>
              </w:rPr>
              <w:t>st</w:t>
            </w:r>
            <w:r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 xml:space="preserve"> of February 2020: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813CD5" w14:textId="77777777" w:rsidR="00921AC5" w:rsidRPr="003D1863" w:rsidRDefault="00921AC5" w:rsidP="00921AC5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</w:tc>
      </w:tr>
      <w:tr w:rsidR="00921AC5" w:rsidRPr="003D1863" w14:paraId="211720EC" w14:textId="77777777" w:rsidTr="00C27BB2">
        <w:trPr>
          <w:trHeight w:val="464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7F5A" w14:textId="77777777" w:rsidR="00921AC5" w:rsidRPr="003D1863" w:rsidRDefault="00921AC5" w:rsidP="00921AC5">
            <w:pPr>
              <w:spacing w:after="120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</w:pPr>
            <w:r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>Duration or timing of the project in months (max 24</w:t>
            </w:r>
            <w:r w:rsidR="00C27BB2"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 xml:space="preserve"> </w:t>
            </w:r>
            <w:r w:rsidRPr="003D1863"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lang w:val="en-US" w:eastAsia="fr-FR"/>
              </w:rPr>
              <w:t>months):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93E8" w14:textId="77777777" w:rsidR="00921AC5" w:rsidRPr="003D1863" w:rsidRDefault="00921AC5" w:rsidP="00921AC5">
            <w:pPr>
              <w:spacing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fr-FR"/>
              </w:rPr>
            </w:pPr>
          </w:p>
        </w:tc>
      </w:tr>
    </w:tbl>
    <w:p w14:paraId="0F56B81B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0CE1AA65" w14:textId="77777777" w:rsidR="00C27BB2" w:rsidRPr="003D1863" w:rsidRDefault="00C27BB2" w:rsidP="00921AC5">
      <w:pPr>
        <w:spacing w:after="60"/>
        <w:ind w:left="567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14:paraId="080D7688" w14:textId="77777777" w:rsidR="00961C97" w:rsidRPr="003D1863" w:rsidRDefault="00961C97" w:rsidP="00921AC5">
      <w:pPr>
        <w:spacing w:after="60"/>
        <w:ind w:left="567"/>
        <w:jc w:val="both"/>
        <w:rPr>
          <w:rFonts w:ascii="Arial" w:hAnsi="Arial" w:cs="Arial"/>
          <w:b/>
          <w:color w:val="000000"/>
          <w:lang w:val="en-US"/>
        </w:rPr>
      </w:pPr>
    </w:p>
    <w:p w14:paraId="48529C37" w14:textId="77777777" w:rsidR="00921AC5" w:rsidRPr="003D1863" w:rsidRDefault="00921AC5" w:rsidP="00921AC5">
      <w:pPr>
        <w:spacing w:after="60"/>
        <w:ind w:left="567"/>
        <w:jc w:val="both"/>
        <w:rPr>
          <w:rFonts w:ascii="Arial" w:hAnsi="Arial" w:cs="Arial"/>
          <w:b/>
          <w:color w:val="000000"/>
          <w:lang w:val="en-US"/>
        </w:rPr>
      </w:pPr>
      <w:r w:rsidRPr="003D1863">
        <w:rPr>
          <w:rFonts w:ascii="Arial" w:hAnsi="Arial" w:cs="Arial"/>
          <w:b/>
          <w:color w:val="000000"/>
          <w:lang w:val="en-US"/>
        </w:rPr>
        <w:t>3/ Summary of the State of Research and State of Technology Development</w:t>
      </w:r>
    </w:p>
    <w:p w14:paraId="243FB450" w14:textId="77777777" w:rsidR="00921AC5" w:rsidRPr="003D1863" w:rsidRDefault="00921AC5" w:rsidP="00921AC5">
      <w:pPr>
        <w:spacing w:after="60"/>
        <w:ind w:left="567"/>
        <w:jc w:val="both"/>
        <w:rPr>
          <w:rFonts w:ascii="Arial" w:hAnsi="Arial" w:cs="Arial"/>
          <w:i/>
          <w:color w:val="000000"/>
          <w:sz w:val="22"/>
          <w:szCs w:val="22"/>
          <w:lang w:val="en-US"/>
        </w:rPr>
      </w:pPr>
      <w:r w:rsidRPr="003D1863">
        <w:rPr>
          <w:rFonts w:ascii="Arial" w:hAnsi="Arial" w:cs="Arial"/>
          <w:i/>
          <w:color w:val="000000"/>
          <w:sz w:val="22"/>
          <w:szCs w:val="22"/>
          <w:lang w:val="en-US"/>
        </w:rPr>
        <w:t>Note: the technology has to be tested and implemented in the coming months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3D1863" w14:paraId="203E5CCA" w14:textId="77777777" w:rsidTr="001E5AFB">
        <w:trPr>
          <w:trHeight w:val="1443"/>
        </w:trPr>
        <w:tc>
          <w:tcPr>
            <w:tcW w:w="8931" w:type="dxa"/>
          </w:tcPr>
          <w:p w14:paraId="3AF51BBB" w14:textId="77777777" w:rsidR="00921AC5" w:rsidRPr="003D1863" w:rsidRDefault="00921AC5" w:rsidP="00921AC5">
            <w:pPr>
              <w:spacing w:after="12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3D1863">
              <w:rPr>
                <w:rFonts w:ascii="Arial" w:hAnsi="Arial" w:cs="Arial"/>
                <w:i/>
                <w:color w:val="000000"/>
                <w:sz w:val="20"/>
                <w:szCs w:val="20"/>
                <w:lang w:val="en-US"/>
              </w:rPr>
              <w:t>(maximum 0.5 page)</w:t>
            </w:r>
          </w:p>
          <w:p w14:paraId="6835B763" w14:textId="77777777" w:rsidR="00921AC5" w:rsidRPr="00C27BB2" w:rsidRDefault="00921AC5" w:rsidP="00921AC5">
            <w:pPr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C27BB2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Briefly describe the current state of the art in the proposed area of research. Explain the significance of your proposed research/ technology in a way that it is comprehensible for a general audience </w:t>
            </w:r>
          </w:p>
          <w:p w14:paraId="6FC944BA" w14:textId="77777777" w:rsidR="00921AC5" w:rsidRPr="003D1863" w:rsidRDefault="00921AC5" w:rsidP="00921AC5">
            <w:pPr>
              <w:spacing w:after="120"/>
              <w:ind w:left="567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  <w:p w14:paraId="175E85C4" w14:textId="77777777" w:rsidR="00921AC5" w:rsidRPr="003D1863" w:rsidRDefault="00921AC5" w:rsidP="00921AC5">
            <w:pPr>
              <w:ind w:left="567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137A67C9" w14:textId="77777777" w:rsidR="00921AC5" w:rsidRPr="003D1863" w:rsidRDefault="00921AC5" w:rsidP="00921AC5">
      <w:pPr>
        <w:ind w:left="56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0788EFE3" w14:textId="77777777" w:rsidR="00961C97" w:rsidRPr="003D1863" w:rsidRDefault="00961C97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59EC388C" w14:textId="77777777" w:rsidR="00921AC5" w:rsidRPr="003D1863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3D1863">
        <w:rPr>
          <w:rFonts w:ascii="Arial" w:hAnsi="Arial" w:cs="Arial"/>
          <w:b/>
          <w:lang w:val="en-US"/>
        </w:rPr>
        <w:t xml:space="preserve">4/ Potential of Technology to Address a Pertinent Social/ Environmental Problem in the Global South </w:t>
      </w:r>
    </w:p>
    <w:p w14:paraId="56424B58" w14:textId="77777777" w:rsidR="00C27BB2" w:rsidRPr="003D1863" w:rsidRDefault="00C27BB2" w:rsidP="00921AC5">
      <w:pPr>
        <w:ind w:left="567"/>
        <w:jc w:val="both"/>
        <w:rPr>
          <w:rFonts w:ascii="Arial" w:hAnsi="Arial" w:cs="Arial"/>
          <w:lang w:val="en-US"/>
        </w:rPr>
      </w:pPr>
    </w:p>
    <w:p w14:paraId="48514BCE" w14:textId="77777777" w:rsidR="00921AC5" w:rsidRPr="003D1863" w:rsidRDefault="00921AC5" w:rsidP="00921AC5">
      <w:pPr>
        <w:ind w:left="567"/>
        <w:jc w:val="both"/>
        <w:rPr>
          <w:rFonts w:ascii="Arial" w:hAnsi="Arial" w:cs="Arial"/>
          <w:i/>
          <w:sz w:val="22"/>
          <w:szCs w:val="22"/>
          <w:lang w:val="en-US"/>
        </w:rPr>
      </w:pPr>
      <w:r w:rsidRPr="003D1863">
        <w:rPr>
          <w:rFonts w:ascii="Arial" w:hAnsi="Arial" w:cs="Arial"/>
          <w:i/>
          <w:sz w:val="20"/>
          <w:szCs w:val="20"/>
          <w:lang w:val="en-US"/>
        </w:rPr>
        <w:t xml:space="preserve">- </w:t>
      </w:r>
      <w:r w:rsidRPr="003D1863">
        <w:rPr>
          <w:rFonts w:ascii="Arial" w:hAnsi="Arial" w:cs="Arial"/>
          <w:i/>
          <w:sz w:val="22"/>
          <w:szCs w:val="22"/>
          <w:lang w:val="en-US"/>
        </w:rPr>
        <w:t>If this is a joint NGO-EPFL application: please highlight the alignment of your proposed research/technology with one of the concerned NGO's challenges</w:t>
      </w:r>
    </w:p>
    <w:p w14:paraId="71D5F9B2" w14:textId="77777777" w:rsidR="00921AC5" w:rsidRPr="003D1863" w:rsidRDefault="00921AC5" w:rsidP="00921AC5">
      <w:pPr>
        <w:ind w:left="567"/>
        <w:jc w:val="both"/>
        <w:rPr>
          <w:rFonts w:ascii="Arial" w:hAnsi="Arial" w:cs="Arial"/>
          <w:i/>
          <w:sz w:val="22"/>
          <w:szCs w:val="22"/>
          <w:lang w:val="en-US"/>
        </w:rPr>
      </w:pPr>
      <w:r w:rsidRPr="003D1863">
        <w:rPr>
          <w:rFonts w:ascii="Arial" w:hAnsi="Arial" w:cs="Arial"/>
          <w:i/>
          <w:sz w:val="22"/>
          <w:szCs w:val="22"/>
          <w:lang w:val="en-US"/>
        </w:rPr>
        <w:t>- If this is not a joint NGO-EPFL application: please describe the specific global South problem your research/technology addresses</w:t>
      </w:r>
    </w:p>
    <w:p w14:paraId="38D91607" w14:textId="77777777" w:rsidR="00C27BB2" w:rsidRPr="003D1863" w:rsidRDefault="00C27BB2" w:rsidP="00921AC5">
      <w:pPr>
        <w:ind w:left="567"/>
        <w:jc w:val="both"/>
        <w:rPr>
          <w:rFonts w:ascii="Arial" w:hAnsi="Arial" w:cs="Arial"/>
          <w:i/>
          <w:sz w:val="22"/>
          <w:szCs w:val="22"/>
          <w:lang w:val="en-US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3D1863" w14:paraId="4D00AAD7" w14:textId="77777777" w:rsidTr="00921AC5">
        <w:trPr>
          <w:trHeight w:val="2431"/>
        </w:trPr>
        <w:tc>
          <w:tcPr>
            <w:tcW w:w="8931" w:type="dxa"/>
          </w:tcPr>
          <w:p w14:paraId="7B2EE7D3" w14:textId="77777777" w:rsidR="00921AC5" w:rsidRPr="003D1863" w:rsidRDefault="00921AC5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sz w:val="22"/>
                <w:szCs w:val="22"/>
                <w:lang w:val="en-US"/>
              </w:rPr>
              <w:t>(maximum 0.5 page)</w:t>
            </w:r>
          </w:p>
          <w:p w14:paraId="16873EFF" w14:textId="77777777" w:rsidR="001E5AFB" w:rsidRPr="003D1863" w:rsidRDefault="001E5AFB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</w:p>
          <w:p w14:paraId="51808F53" w14:textId="77777777" w:rsidR="00921AC5" w:rsidRPr="003D1863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Explain how the proposed research/ technology can be expected to create significant social and/or environmental impact in the global South.</w:t>
            </w:r>
          </w:p>
          <w:p w14:paraId="4C073ECA" w14:textId="77777777" w:rsidR="00921AC5" w:rsidRPr="003D1863" w:rsidRDefault="00921AC5" w:rsidP="00921AC5">
            <w:pPr>
              <w:keepNext/>
              <w:spacing w:after="60"/>
              <w:ind w:left="567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7679616D" w14:textId="77777777" w:rsidR="00C27BB2" w:rsidRPr="003D1863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299B7CEC" w14:textId="77777777" w:rsidR="00C27BB2" w:rsidRPr="003D1863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4D1439FB" w14:textId="77777777" w:rsidR="00921AC5" w:rsidRDefault="00921AC5" w:rsidP="00921AC5">
      <w:pPr>
        <w:ind w:left="567"/>
        <w:jc w:val="both"/>
        <w:rPr>
          <w:rFonts w:ascii="Arial" w:hAnsi="Arial" w:cs="Arial"/>
          <w:b/>
        </w:rPr>
      </w:pPr>
      <w:r w:rsidRPr="00C27BB2">
        <w:rPr>
          <w:rFonts w:ascii="Arial" w:hAnsi="Arial" w:cs="Arial"/>
          <w:b/>
        </w:rPr>
        <w:t xml:space="preserve">5/ </w:t>
      </w:r>
      <w:proofErr w:type="spellStart"/>
      <w:r w:rsidRPr="00C27BB2">
        <w:rPr>
          <w:rFonts w:ascii="Arial" w:hAnsi="Arial" w:cs="Arial"/>
          <w:b/>
        </w:rPr>
        <w:t>Research</w:t>
      </w:r>
      <w:proofErr w:type="spellEnd"/>
      <w:r w:rsidRPr="00C27BB2">
        <w:rPr>
          <w:rFonts w:ascii="Arial" w:hAnsi="Arial" w:cs="Arial"/>
          <w:b/>
        </w:rPr>
        <w:t xml:space="preserve"> Plan</w:t>
      </w:r>
    </w:p>
    <w:p w14:paraId="1C0140A1" w14:textId="77777777" w:rsidR="00C27BB2" w:rsidRPr="00C27BB2" w:rsidRDefault="00C27BB2" w:rsidP="00921AC5">
      <w:pPr>
        <w:ind w:left="567"/>
        <w:jc w:val="both"/>
        <w:rPr>
          <w:rFonts w:ascii="Arial" w:hAnsi="Arial" w:cs="Arial"/>
          <w:b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89"/>
      </w:tblGrid>
      <w:tr w:rsidR="00921AC5" w:rsidRPr="003D1863" w14:paraId="1D7565C1" w14:textId="77777777" w:rsidTr="00921AC5">
        <w:trPr>
          <w:trHeight w:val="1900"/>
        </w:trPr>
        <w:tc>
          <w:tcPr>
            <w:tcW w:w="8789" w:type="dxa"/>
          </w:tcPr>
          <w:p w14:paraId="77193049" w14:textId="77777777" w:rsidR="00921AC5" w:rsidRPr="003D1863" w:rsidRDefault="00921AC5" w:rsidP="00921AC5">
            <w:pPr>
              <w:keepNext/>
              <w:spacing w:after="60"/>
              <w:ind w:left="29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sz w:val="22"/>
                <w:szCs w:val="22"/>
                <w:lang w:val="en-US"/>
              </w:rPr>
              <w:t>(maximum 1 page)</w:t>
            </w:r>
          </w:p>
          <w:p w14:paraId="219A2750" w14:textId="77777777" w:rsidR="00EA734F" w:rsidRPr="003D1863" w:rsidRDefault="00921AC5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Detailed description of the research plan</w:t>
            </w:r>
          </w:p>
          <w:p w14:paraId="0744E4CD" w14:textId="77777777" w:rsidR="00EA734F" w:rsidRPr="003D1863" w:rsidRDefault="00EA734F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</w:p>
          <w:p w14:paraId="1C5E4B85" w14:textId="0285FC1B" w:rsidR="00921AC5" w:rsidRPr="003D1863" w:rsidRDefault="00D63801" w:rsidP="00921AC5">
            <w:pPr>
              <w:ind w:left="29"/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T</w:t>
            </w:r>
            <w:r w:rsidR="00921AC5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he research should be designed in a </w:t>
            </w:r>
            <w:r w:rsidR="00921AC5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u w:val="single"/>
                <w:lang w:val="en-US"/>
              </w:rPr>
              <w:t>collaborative manner</w:t>
            </w:r>
            <w:r w:rsidR="00921AC5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: </w:t>
            </w:r>
          </w:p>
          <w:p w14:paraId="6883EF7A" w14:textId="77777777" w:rsidR="00921AC5" w:rsidRPr="00C27BB2" w:rsidRDefault="00921AC5" w:rsidP="00921AC5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after="0" w:line="273" w:lineRule="auto"/>
              <w:ind w:right="139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 xml:space="preserve">Researchers develop </w:t>
            </w:r>
            <w:r w:rsidRPr="00C27BB2">
              <w:rPr>
                <w:rFonts w:ascii="Arial" w:hAnsi="Arial" w:cs="Arial"/>
                <w:i/>
                <w:spacing w:val="-3"/>
              </w:rPr>
              <w:t xml:space="preserve">the </w:t>
            </w:r>
            <w:r w:rsidRPr="00C27BB2">
              <w:rPr>
                <w:rFonts w:ascii="Arial" w:hAnsi="Arial" w:cs="Arial"/>
                <w:i/>
              </w:rPr>
              <w:t xml:space="preserve">potential solution(s) to the identified problem in close collaboration with the NGO </w:t>
            </w:r>
          </w:p>
          <w:p w14:paraId="28870412" w14:textId="77777777" w:rsidR="00921AC5" w:rsidRPr="00C27BB2" w:rsidRDefault="00921AC5" w:rsidP="00921AC5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5" w:after="0" w:line="240" w:lineRule="auto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>Prototypes of the solution will be tested by the field teams of the respective</w:t>
            </w:r>
            <w:r w:rsidRPr="00C27BB2">
              <w:rPr>
                <w:rFonts w:ascii="Arial" w:hAnsi="Arial" w:cs="Arial"/>
                <w:i/>
                <w:spacing w:val="-13"/>
              </w:rPr>
              <w:t xml:space="preserve"> </w:t>
            </w:r>
            <w:r w:rsidRPr="00C27BB2">
              <w:rPr>
                <w:rFonts w:ascii="Arial" w:hAnsi="Arial" w:cs="Arial"/>
                <w:i/>
              </w:rPr>
              <w:t>NGO(s)/ global South partners</w:t>
            </w:r>
          </w:p>
          <w:p w14:paraId="5EB3FDD4" w14:textId="77777777" w:rsidR="00921AC5" w:rsidRDefault="00921AC5" w:rsidP="00921AC5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34" w:after="0" w:line="278" w:lineRule="auto"/>
              <w:ind w:right="370"/>
              <w:contextualSpacing w:val="0"/>
              <w:rPr>
                <w:rFonts w:ascii="Arial" w:hAnsi="Arial" w:cs="Arial"/>
                <w:i/>
              </w:rPr>
            </w:pPr>
            <w:r w:rsidRPr="00C27BB2">
              <w:rPr>
                <w:rFonts w:ascii="Arial" w:hAnsi="Arial" w:cs="Arial"/>
                <w:i/>
              </w:rPr>
              <w:t xml:space="preserve">The multiple iteration will allow for a </w:t>
            </w:r>
            <w:r w:rsidRPr="00C27BB2">
              <w:rPr>
                <w:rFonts w:ascii="Arial" w:hAnsi="Arial" w:cs="Arial"/>
                <w:b/>
                <w:i/>
              </w:rPr>
              <w:t xml:space="preserve">human-centred design process </w:t>
            </w:r>
            <w:r w:rsidRPr="00C27BB2">
              <w:rPr>
                <w:rFonts w:ascii="Arial" w:hAnsi="Arial" w:cs="Arial"/>
                <w:i/>
              </w:rPr>
              <w:t xml:space="preserve">and </w:t>
            </w:r>
            <w:r w:rsidRPr="00C27BB2">
              <w:rPr>
                <w:rFonts w:ascii="Arial" w:hAnsi="Arial" w:cs="Arial"/>
                <w:b/>
                <w:i/>
              </w:rPr>
              <w:t xml:space="preserve">feed- back loop </w:t>
            </w:r>
            <w:r w:rsidRPr="00C27BB2">
              <w:rPr>
                <w:rFonts w:ascii="Arial" w:hAnsi="Arial" w:cs="Arial"/>
                <w:i/>
              </w:rPr>
              <w:t>between the field and the lab until an appropriate, robust and affordable solution has been</w:t>
            </w:r>
            <w:r w:rsidRPr="00C27BB2">
              <w:rPr>
                <w:rFonts w:ascii="Arial" w:hAnsi="Arial" w:cs="Arial"/>
                <w:i/>
                <w:spacing w:val="-6"/>
              </w:rPr>
              <w:t xml:space="preserve"> </w:t>
            </w:r>
            <w:r w:rsidRPr="00C27BB2">
              <w:rPr>
                <w:rFonts w:ascii="Arial" w:hAnsi="Arial" w:cs="Arial"/>
                <w:i/>
              </w:rPr>
              <w:t>identified</w:t>
            </w:r>
          </w:p>
          <w:p w14:paraId="69255A1E" w14:textId="4EDBE200" w:rsidR="00D63801" w:rsidRPr="009A2F78" w:rsidRDefault="007C7B20" w:rsidP="00921AC5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819"/>
                <w:tab w:val="left" w:pos="820"/>
              </w:tabs>
              <w:autoSpaceDE w:val="0"/>
              <w:autoSpaceDN w:val="0"/>
              <w:spacing w:before="34" w:after="0" w:line="278" w:lineRule="auto"/>
              <w:ind w:right="370"/>
              <w:contextualSpacing w:val="0"/>
              <w:rPr>
                <w:rFonts w:ascii="Arial" w:hAnsi="Arial" w:cs="Arial"/>
                <w:i/>
                <w:highlight w:val="yellow"/>
              </w:rPr>
            </w:pPr>
            <w:r w:rsidRPr="009A2F78">
              <w:rPr>
                <w:rFonts w:ascii="Arial" w:hAnsi="Arial" w:cs="Arial"/>
                <w:i/>
                <w:highlight w:val="yellow"/>
              </w:rPr>
              <w:t>Potential for scalability of the project after implementation, and financial sustainability</w:t>
            </w:r>
          </w:p>
          <w:p w14:paraId="3A1D9F4F" w14:textId="2B7E973D" w:rsidR="00921AC5" w:rsidRPr="003D1863" w:rsidRDefault="00D63801" w:rsidP="00D63801">
            <w:pPr>
              <w:spacing w:before="39" w:line="273" w:lineRule="auto"/>
              <w:ind w:left="460" w:right="243"/>
              <w:rPr>
                <w:rFonts w:ascii="Arial" w:hAnsi="Arial" w:cs="Arial"/>
                <w:i/>
                <w:lang w:val="en-US"/>
              </w:rPr>
            </w:pPr>
            <w:r w:rsidRPr="003D1863">
              <w:rPr>
                <w:rFonts w:ascii="Arial" w:hAnsi="Arial" w:cs="Arial"/>
                <w:i/>
                <w:lang w:val="en-US"/>
              </w:rPr>
              <w:t xml:space="preserve">Note: </w:t>
            </w:r>
            <w:r w:rsidR="00921AC5" w:rsidRPr="003D1863">
              <w:rPr>
                <w:rFonts w:ascii="Arial" w:hAnsi="Arial" w:cs="Arial"/>
                <w:i/>
                <w:lang w:val="en-US"/>
              </w:rPr>
              <w:t>Tech4Impact will assist in implementing the solution and identifying most appropriate social business model to scale solution</w:t>
            </w:r>
          </w:p>
        </w:tc>
      </w:tr>
    </w:tbl>
    <w:p w14:paraId="3BCD5E9A" w14:textId="77777777" w:rsidR="00921AC5" w:rsidRPr="003D1863" w:rsidRDefault="00921AC5" w:rsidP="00921AC5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2B679EF3" w14:textId="77777777" w:rsidR="00961C97" w:rsidRPr="003D1863" w:rsidRDefault="00961C97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50B30A58" w14:textId="77777777" w:rsidR="00921AC5" w:rsidRPr="003D1863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3D1863">
        <w:rPr>
          <w:rFonts w:ascii="Arial" w:hAnsi="Arial" w:cs="Arial"/>
          <w:b/>
          <w:lang w:val="en-US"/>
        </w:rPr>
        <w:t>6/ Outline of Major Milestones</w:t>
      </w:r>
      <w:r w:rsidRPr="003D1863">
        <w:rPr>
          <w:rFonts w:ascii="Arial" w:hAnsi="Arial" w:cs="Arial"/>
          <w:b/>
          <w:color w:val="FF0000"/>
          <w:lang w:val="en-US"/>
        </w:rPr>
        <w:t xml:space="preserve"> </w:t>
      </w:r>
      <w:r w:rsidRPr="003D1863">
        <w:rPr>
          <w:rFonts w:ascii="Arial" w:hAnsi="Arial" w:cs="Arial"/>
          <w:b/>
          <w:lang w:val="en-US"/>
        </w:rPr>
        <w:t>you seek to achieve in the coming 2 years</w:t>
      </w:r>
    </w:p>
    <w:p w14:paraId="7FA0A7FC" w14:textId="77777777" w:rsidR="00C27BB2" w:rsidRPr="003D1863" w:rsidRDefault="00C27BB2" w:rsidP="00921AC5">
      <w:pPr>
        <w:ind w:left="567"/>
        <w:jc w:val="both"/>
        <w:rPr>
          <w:rFonts w:ascii="Arial" w:hAnsi="Arial" w:cs="Arial"/>
          <w:b/>
          <w:lang w:val="en-US"/>
        </w:rPr>
      </w:pP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772"/>
        <w:gridCol w:w="3728"/>
        <w:gridCol w:w="3289"/>
      </w:tblGrid>
      <w:tr w:rsidR="00921AC5" w:rsidRPr="003D1863" w14:paraId="6FEBC35B" w14:textId="77777777" w:rsidTr="00921AC5">
        <w:trPr>
          <w:trHeight w:val="818"/>
        </w:trPr>
        <w:tc>
          <w:tcPr>
            <w:tcW w:w="1772" w:type="dxa"/>
          </w:tcPr>
          <w:p w14:paraId="51595C77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Milestones</w:t>
            </w:r>
          </w:p>
        </w:tc>
        <w:tc>
          <w:tcPr>
            <w:tcW w:w="3728" w:type="dxa"/>
          </w:tcPr>
          <w:p w14:paraId="6C3D2D0D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Associated Activities</w:t>
            </w:r>
          </w:p>
        </w:tc>
        <w:tc>
          <w:tcPr>
            <w:tcW w:w="3289" w:type="dxa"/>
          </w:tcPr>
          <w:p w14:paraId="01F6342D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Expected Date</w:t>
            </w:r>
          </w:p>
          <w:p w14:paraId="5D3C5DEA" w14:textId="77777777" w:rsidR="00921AC5" w:rsidRPr="00C27BB2" w:rsidRDefault="00921AC5" w:rsidP="00C27BB2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sz w:val="18"/>
                <w:lang w:val="en-US"/>
              </w:rPr>
              <w:t>(measured in months from the project start date)</w:t>
            </w:r>
          </w:p>
        </w:tc>
      </w:tr>
      <w:tr w:rsidR="00921AC5" w:rsidRPr="003D1863" w14:paraId="6550C57D" w14:textId="77777777" w:rsidTr="00C27BB2">
        <w:trPr>
          <w:trHeight w:val="449"/>
        </w:trPr>
        <w:tc>
          <w:tcPr>
            <w:tcW w:w="1772" w:type="dxa"/>
          </w:tcPr>
          <w:p w14:paraId="42B279BD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3F50EE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7B4A1D3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38AD77A5" w14:textId="77777777" w:rsidTr="00C27BB2">
        <w:trPr>
          <w:trHeight w:val="413"/>
        </w:trPr>
        <w:tc>
          <w:tcPr>
            <w:tcW w:w="1772" w:type="dxa"/>
          </w:tcPr>
          <w:p w14:paraId="66B530E3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021648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2C1B9199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304BFBBD" w14:textId="77777777" w:rsidTr="00C27BB2">
        <w:trPr>
          <w:trHeight w:val="405"/>
        </w:trPr>
        <w:tc>
          <w:tcPr>
            <w:tcW w:w="1772" w:type="dxa"/>
          </w:tcPr>
          <w:p w14:paraId="71D3BF5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63607AF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075A5A6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1282B5A8" w14:textId="77777777" w:rsidTr="00C27BB2">
        <w:trPr>
          <w:trHeight w:val="425"/>
        </w:trPr>
        <w:tc>
          <w:tcPr>
            <w:tcW w:w="1772" w:type="dxa"/>
          </w:tcPr>
          <w:p w14:paraId="6E0549F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BF36D6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24BA19F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2B491EE7" w14:textId="77777777" w:rsidTr="00C27BB2">
        <w:trPr>
          <w:trHeight w:val="417"/>
        </w:trPr>
        <w:tc>
          <w:tcPr>
            <w:tcW w:w="1772" w:type="dxa"/>
          </w:tcPr>
          <w:p w14:paraId="3B7FA5DA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2B0A826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4D39539A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32CCB89C" w14:textId="77777777" w:rsidTr="00C27BB2">
        <w:trPr>
          <w:trHeight w:val="409"/>
        </w:trPr>
        <w:tc>
          <w:tcPr>
            <w:tcW w:w="1772" w:type="dxa"/>
          </w:tcPr>
          <w:p w14:paraId="2F33433C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728" w:type="dxa"/>
          </w:tcPr>
          <w:p w14:paraId="5CA71AE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89" w:type="dxa"/>
          </w:tcPr>
          <w:p w14:paraId="11C0F6E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2D31774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737B4BA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1F1D1984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A689D8B" w14:textId="77777777" w:rsidR="00921AC5" w:rsidRPr="003D1863" w:rsidRDefault="00921AC5" w:rsidP="00921AC5">
      <w:pPr>
        <w:ind w:left="567"/>
        <w:jc w:val="both"/>
        <w:rPr>
          <w:rFonts w:ascii="Arial" w:hAnsi="Arial" w:cs="Arial"/>
          <w:b/>
          <w:lang w:val="en-US"/>
        </w:rPr>
      </w:pPr>
      <w:r w:rsidRPr="003D1863">
        <w:rPr>
          <w:rFonts w:ascii="Arial" w:hAnsi="Arial" w:cs="Arial"/>
          <w:b/>
          <w:lang w:val="en-US"/>
        </w:rPr>
        <w:t>7/ Proposed Budget</w:t>
      </w:r>
    </w:p>
    <w:p w14:paraId="54F9E072" w14:textId="77777777" w:rsidR="00961C97" w:rsidRPr="003D1863" w:rsidRDefault="00961C97" w:rsidP="00921AC5">
      <w:pPr>
        <w:ind w:left="567"/>
        <w:jc w:val="both"/>
        <w:rPr>
          <w:rFonts w:ascii="Arial" w:hAnsi="Arial" w:cs="Arial"/>
          <w:b/>
          <w:lang w:val="en-US"/>
        </w:rPr>
      </w:pPr>
    </w:p>
    <w:p w14:paraId="5A70A700" w14:textId="77777777" w:rsidR="00921AC5" w:rsidRPr="003D1863" w:rsidRDefault="00921AC5" w:rsidP="00921AC5">
      <w:pPr>
        <w:ind w:left="567"/>
        <w:jc w:val="both"/>
        <w:rPr>
          <w:rFonts w:ascii="Arial" w:hAnsi="Arial" w:cs="Arial"/>
          <w:sz w:val="22"/>
          <w:szCs w:val="22"/>
          <w:lang w:val="en-US"/>
        </w:rPr>
      </w:pPr>
      <w:r w:rsidRPr="003D1863">
        <w:rPr>
          <w:rFonts w:ascii="Arial" w:hAnsi="Arial" w:cs="Arial"/>
          <w:sz w:val="22"/>
          <w:szCs w:val="22"/>
          <w:lang w:val="en-US"/>
        </w:rPr>
        <w:t>Each project will be supported with a maximum of CHF 300’000 each. This budget will need to be split according to the contribution of each of the project partners.</w:t>
      </w:r>
    </w:p>
    <w:p w14:paraId="2EC38C1C" w14:textId="77777777" w:rsidR="00C27BB2" w:rsidRPr="003D1863" w:rsidRDefault="00C27BB2" w:rsidP="00921AC5">
      <w:pPr>
        <w:ind w:left="567"/>
        <w:jc w:val="both"/>
        <w:rPr>
          <w:rFonts w:ascii="Arial" w:hAnsi="Arial" w:cs="Arial"/>
          <w:sz w:val="22"/>
          <w:szCs w:val="22"/>
          <w:lang w:val="en-US"/>
        </w:rPr>
      </w:pPr>
    </w:p>
    <w:p w14:paraId="1EE2D13C" w14:textId="77777777" w:rsidR="00921AC5" w:rsidRPr="003D1863" w:rsidRDefault="00921AC5" w:rsidP="00921AC5">
      <w:pPr>
        <w:ind w:left="567"/>
        <w:jc w:val="both"/>
        <w:rPr>
          <w:rFonts w:ascii="Arial" w:hAnsi="Arial" w:cs="Arial"/>
          <w:i/>
          <w:lang w:val="en-US"/>
        </w:rPr>
      </w:pPr>
      <w:r w:rsidRPr="003D1863">
        <w:rPr>
          <w:rFonts w:ascii="Arial" w:hAnsi="Arial" w:cs="Arial"/>
          <w:i/>
          <w:sz w:val="22"/>
          <w:szCs w:val="22"/>
          <w:lang w:val="en-US"/>
        </w:rPr>
        <w:t xml:space="preserve">Note: </w:t>
      </w:r>
      <w:r w:rsidRPr="003D1863">
        <w:rPr>
          <w:rFonts w:ascii="Arial" w:hAnsi="Arial" w:cs="Arial"/>
          <w:b/>
          <w:i/>
          <w:sz w:val="22"/>
          <w:szCs w:val="22"/>
          <w:lang w:val="en-US"/>
        </w:rPr>
        <w:t xml:space="preserve">at least 40% of the budget will need to be disbursed in the global South </w:t>
      </w:r>
      <w:r w:rsidRPr="003D1863">
        <w:rPr>
          <w:rFonts w:ascii="Arial" w:hAnsi="Arial" w:cs="Arial"/>
          <w:i/>
          <w:sz w:val="22"/>
          <w:szCs w:val="22"/>
          <w:lang w:val="en-US"/>
        </w:rPr>
        <w:t xml:space="preserve">through the NGO partner or another partner in the global South, a maximum of CHF 180k can be used for EPFL research activities, </w:t>
      </w:r>
      <w:proofErr w:type="gramStart"/>
      <w:r w:rsidRPr="003D1863">
        <w:rPr>
          <w:rFonts w:ascii="Arial" w:hAnsi="Arial" w:cs="Arial"/>
          <w:i/>
          <w:sz w:val="22"/>
          <w:szCs w:val="22"/>
          <w:lang w:val="en-US"/>
        </w:rPr>
        <w:t>e.g.</w:t>
      </w:r>
      <w:proofErr w:type="gramEnd"/>
      <w:r w:rsidRPr="003D1863">
        <w:rPr>
          <w:rFonts w:ascii="Arial" w:hAnsi="Arial" w:cs="Arial"/>
          <w:i/>
          <w:sz w:val="22"/>
          <w:szCs w:val="22"/>
          <w:lang w:val="en-US"/>
        </w:rPr>
        <w:t xml:space="preserve"> for funding of a PhD/ Post-Doc for up to two years</w:t>
      </w:r>
      <w:r w:rsidRPr="003D1863">
        <w:rPr>
          <w:rFonts w:ascii="Arial" w:hAnsi="Arial" w:cs="Arial"/>
          <w:i/>
          <w:lang w:val="en-US"/>
        </w:rPr>
        <w:t>.</w:t>
      </w:r>
    </w:p>
    <w:p w14:paraId="41498EB1" w14:textId="77777777" w:rsidR="00961C97" w:rsidRPr="003D1863" w:rsidRDefault="00961C97" w:rsidP="00921AC5">
      <w:pPr>
        <w:ind w:left="567"/>
        <w:jc w:val="both"/>
        <w:rPr>
          <w:rFonts w:ascii="Arial" w:hAnsi="Arial" w:cs="Arial"/>
          <w:i/>
          <w:lang w:val="en-US"/>
        </w:rPr>
      </w:pPr>
    </w:p>
    <w:p w14:paraId="3DF401E7" w14:textId="77777777" w:rsidR="00961C97" w:rsidRPr="00C27BB2" w:rsidRDefault="00961C97" w:rsidP="00921AC5">
      <w:pPr>
        <w:ind w:left="567"/>
        <w:jc w:val="both"/>
        <w:rPr>
          <w:rFonts w:ascii="Arial" w:hAnsi="Arial" w:cs="Arial"/>
          <w:i/>
          <w:sz w:val="20"/>
          <w:szCs w:val="20"/>
          <w:lang w:val="en-US"/>
        </w:rPr>
      </w:pPr>
    </w:p>
    <w:tbl>
      <w:tblPr>
        <w:tblW w:w="0" w:type="auto"/>
        <w:tblInd w:w="56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684"/>
        <w:gridCol w:w="1742"/>
        <w:gridCol w:w="3241"/>
        <w:gridCol w:w="2311"/>
      </w:tblGrid>
      <w:tr w:rsidR="00921AC5" w:rsidRPr="003D1863" w14:paraId="48A9A166" w14:textId="77777777" w:rsidTr="00961C97">
        <w:trPr>
          <w:trHeight w:val="917"/>
        </w:trPr>
        <w:tc>
          <w:tcPr>
            <w:tcW w:w="1632" w:type="dxa"/>
          </w:tcPr>
          <w:p w14:paraId="7E81B413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Type of costs</w:t>
            </w:r>
          </w:p>
          <w:p w14:paraId="50E62F78" w14:textId="39B65A23" w:rsidR="00921AC5" w:rsidRPr="00961C97" w:rsidRDefault="00961C97" w:rsidP="00961C9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e.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val="en-US"/>
              </w:rPr>
              <w:t>g.</w:t>
            </w:r>
            <w:r w:rsidR="00921AC5" w:rsidRPr="00961C97">
              <w:rPr>
                <w:rFonts w:ascii="Arial" w:hAnsi="Arial" w:cs="Arial"/>
                <w:sz w:val="22"/>
                <w:szCs w:val="22"/>
                <w:lang w:val="en-US"/>
              </w:rPr>
              <w:t>personnel</w:t>
            </w:r>
            <w:proofErr w:type="spellEnd"/>
            <w:proofErr w:type="gramEnd"/>
            <w:r w:rsidR="00921AC5" w:rsidRPr="00961C97">
              <w:rPr>
                <w:rFonts w:ascii="Arial" w:hAnsi="Arial" w:cs="Arial"/>
                <w:sz w:val="22"/>
                <w:szCs w:val="22"/>
                <w:lang w:val="en-US"/>
              </w:rPr>
              <w:t>, equipment,..)</w:t>
            </w:r>
          </w:p>
        </w:tc>
        <w:tc>
          <w:tcPr>
            <w:tcW w:w="1742" w:type="dxa"/>
          </w:tcPr>
          <w:p w14:paraId="29B7DE18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Amount of costs</w:t>
            </w:r>
          </w:p>
        </w:tc>
        <w:tc>
          <w:tcPr>
            <w:tcW w:w="3241" w:type="dxa"/>
          </w:tcPr>
          <w:p w14:paraId="0DD00DD9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Associated Activity</w:t>
            </w:r>
          </w:p>
        </w:tc>
        <w:tc>
          <w:tcPr>
            <w:tcW w:w="2311" w:type="dxa"/>
          </w:tcPr>
          <w:p w14:paraId="01AFEA1E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C27BB2">
              <w:rPr>
                <w:rFonts w:ascii="Arial" w:hAnsi="Arial" w:cs="Arial"/>
                <w:b/>
                <w:lang w:val="en-US"/>
              </w:rPr>
              <w:t>Recipient</w:t>
            </w:r>
          </w:p>
          <w:p w14:paraId="54B541C9" w14:textId="77777777" w:rsidR="00921AC5" w:rsidRPr="00C27BB2" w:rsidRDefault="00921AC5" w:rsidP="00921AC5">
            <w:pPr>
              <w:jc w:val="center"/>
              <w:rPr>
                <w:rFonts w:ascii="Arial" w:hAnsi="Arial" w:cs="Arial"/>
                <w:lang w:val="en-US"/>
              </w:rPr>
            </w:pPr>
            <w:r w:rsidRPr="00C27BB2">
              <w:rPr>
                <w:rFonts w:ascii="Arial" w:hAnsi="Arial" w:cs="Arial"/>
                <w:lang w:val="en-US"/>
              </w:rPr>
              <w:t>(EPFL lab/ NGO/ other partner)</w:t>
            </w:r>
          </w:p>
        </w:tc>
      </w:tr>
      <w:tr w:rsidR="00921AC5" w:rsidRPr="003D1863" w14:paraId="6457C78C" w14:textId="77777777" w:rsidTr="00961C97">
        <w:trPr>
          <w:trHeight w:val="430"/>
        </w:trPr>
        <w:tc>
          <w:tcPr>
            <w:tcW w:w="1632" w:type="dxa"/>
          </w:tcPr>
          <w:p w14:paraId="2EA1ADA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0B90CE12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4D3E448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68D8E861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778B56F7" w14:textId="77777777" w:rsidTr="00961C97">
        <w:trPr>
          <w:trHeight w:val="421"/>
        </w:trPr>
        <w:tc>
          <w:tcPr>
            <w:tcW w:w="1632" w:type="dxa"/>
          </w:tcPr>
          <w:p w14:paraId="168F3ECC" w14:textId="77777777" w:rsidR="00921AC5" w:rsidRPr="00C27BB2" w:rsidRDefault="00921AC5" w:rsidP="00961C97">
            <w:pPr>
              <w:ind w:right="-432"/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1068D20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204E400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74FBB63E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5CA28F63" w14:textId="77777777" w:rsidTr="00961C97">
        <w:trPr>
          <w:trHeight w:val="413"/>
        </w:trPr>
        <w:tc>
          <w:tcPr>
            <w:tcW w:w="1632" w:type="dxa"/>
          </w:tcPr>
          <w:p w14:paraId="3794380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4C36D0A4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6DEF0AD4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067F4C6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3B9B2853" w14:textId="77777777" w:rsidTr="00961C97">
        <w:trPr>
          <w:trHeight w:val="401"/>
        </w:trPr>
        <w:tc>
          <w:tcPr>
            <w:tcW w:w="1632" w:type="dxa"/>
          </w:tcPr>
          <w:p w14:paraId="6363BADB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04044100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323E3D85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18CAEAB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4C6487DE" w14:textId="77777777" w:rsidTr="00961C97">
        <w:trPr>
          <w:trHeight w:val="435"/>
        </w:trPr>
        <w:tc>
          <w:tcPr>
            <w:tcW w:w="1632" w:type="dxa"/>
          </w:tcPr>
          <w:p w14:paraId="4A66DAA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66E03FF1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4401EE9F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192C1D16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  <w:tr w:rsidR="00921AC5" w:rsidRPr="003D1863" w14:paraId="610454D8" w14:textId="77777777" w:rsidTr="00961C97">
        <w:trPr>
          <w:trHeight w:val="399"/>
        </w:trPr>
        <w:tc>
          <w:tcPr>
            <w:tcW w:w="1632" w:type="dxa"/>
          </w:tcPr>
          <w:p w14:paraId="47BD364D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742" w:type="dxa"/>
          </w:tcPr>
          <w:p w14:paraId="40D8FBF8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241" w:type="dxa"/>
          </w:tcPr>
          <w:p w14:paraId="5F472452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311" w:type="dxa"/>
          </w:tcPr>
          <w:p w14:paraId="474945B7" w14:textId="77777777" w:rsidR="00921AC5" w:rsidRPr="00C27BB2" w:rsidRDefault="00921AC5" w:rsidP="00921AC5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E37DABA" w14:textId="77777777" w:rsidR="00921AC5" w:rsidRPr="003D1863" w:rsidRDefault="00921AC5" w:rsidP="00921AC5">
      <w:pPr>
        <w:ind w:left="567" w:right="-11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FCEFFDD" w14:textId="77777777" w:rsidR="00921AC5" w:rsidRPr="003D1863" w:rsidRDefault="00921AC5" w:rsidP="00921AC5">
      <w:pPr>
        <w:ind w:left="567" w:right="-110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3D1863">
        <w:rPr>
          <w:rFonts w:ascii="Arial" w:hAnsi="Arial" w:cs="Arial"/>
          <w:b/>
          <w:sz w:val="22"/>
          <w:szCs w:val="22"/>
          <w:lang w:val="en-US"/>
        </w:rPr>
        <w:t>*Please note that NGOs cannot get any personnel costs reimbursed but only equipment, travel costs, and other expenses</w:t>
      </w:r>
    </w:p>
    <w:p w14:paraId="3F063A08" w14:textId="77777777" w:rsidR="00621B16" w:rsidRPr="003D1863" w:rsidRDefault="00621B16" w:rsidP="00921AC5">
      <w:pPr>
        <w:ind w:left="567" w:right="-11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033AA984" w14:textId="77777777" w:rsidR="00C27BB2" w:rsidRPr="003D1863" w:rsidRDefault="00C27BB2" w:rsidP="00921AC5">
      <w:pPr>
        <w:ind w:left="567" w:right="-110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7C85D377" w14:textId="77777777" w:rsidR="00921AC5" w:rsidRPr="003D1863" w:rsidRDefault="00921AC5" w:rsidP="00921AC5">
      <w:pPr>
        <w:ind w:left="567" w:right="-110"/>
        <w:jc w:val="both"/>
        <w:rPr>
          <w:rFonts w:ascii="Arial" w:hAnsi="Arial" w:cs="Arial"/>
          <w:b/>
          <w:lang w:val="en-US"/>
        </w:rPr>
      </w:pPr>
      <w:r w:rsidRPr="003D1863">
        <w:rPr>
          <w:rFonts w:ascii="Arial" w:hAnsi="Arial" w:cs="Arial"/>
          <w:b/>
          <w:lang w:val="en-US"/>
        </w:rPr>
        <w:t xml:space="preserve">8/ Team composition (EPFL-NGO-global South Partner): </w:t>
      </w:r>
    </w:p>
    <w:p w14:paraId="350E6402" w14:textId="77777777" w:rsidR="00C27BB2" w:rsidRPr="003D1863" w:rsidRDefault="00C27BB2" w:rsidP="00921AC5">
      <w:pPr>
        <w:ind w:left="567" w:right="-110"/>
        <w:jc w:val="both"/>
        <w:rPr>
          <w:rFonts w:ascii="Arial" w:hAnsi="Arial" w:cs="Arial"/>
          <w:b/>
          <w:color w:val="FF0000"/>
          <w:lang w:val="en-US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921AC5" w:rsidRPr="003D1863" w14:paraId="2241BE8D" w14:textId="77777777" w:rsidTr="00921AC5">
        <w:trPr>
          <w:trHeight w:val="2431"/>
        </w:trPr>
        <w:tc>
          <w:tcPr>
            <w:tcW w:w="8931" w:type="dxa"/>
          </w:tcPr>
          <w:p w14:paraId="041F812A" w14:textId="77777777" w:rsidR="00921AC5" w:rsidRPr="003D1863" w:rsidRDefault="00921AC5" w:rsidP="00921AC5">
            <w:pPr>
              <w:keepNext/>
              <w:spacing w:after="60"/>
              <w:jc w:val="both"/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sz w:val="22"/>
                <w:szCs w:val="22"/>
                <w:lang w:val="en-US"/>
              </w:rPr>
              <w:t>(maximum 0.5 page)</w:t>
            </w:r>
          </w:p>
          <w:p w14:paraId="47AAD2F8" w14:textId="77777777" w:rsidR="00921AC5" w:rsidRPr="003D1863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</w:p>
          <w:p w14:paraId="7F6C3C19" w14:textId="0B348505" w:rsidR="00921AC5" w:rsidRPr="003D1863" w:rsidRDefault="00921AC5" w:rsidP="00921AC5">
            <w:pP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Describe the intended team composition of the collaboration: the EPFL/NGO/global South partner balance,</w:t>
            </w:r>
            <w:r w:rsidR="006A07EF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 members' associated activities and abilities, team </w:t>
            </w:r>
            <w:proofErr w:type="spellStart"/>
            <w:r w:rsidR="006A07EF"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>dynamcis</w:t>
            </w:r>
            <w:proofErr w:type="spellEnd"/>
            <w:r w:rsidRPr="003D1863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 etc.  </w:t>
            </w:r>
          </w:p>
          <w:p w14:paraId="764A7A46" w14:textId="77777777" w:rsidR="00921AC5" w:rsidRPr="003D1863" w:rsidRDefault="00921AC5" w:rsidP="00921AC5">
            <w:pPr>
              <w:keepNext/>
              <w:spacing w:after="60"/>
              <w:ind w:left="567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4F37E916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EF5BDDF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2481D56D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i/>
          <w:color w:val="000000"/>
          <w:lang w:val="en-US"/>
        </w:rPr>
      </w:pPr>
    </w:p>
    <w:p w14:paraId="23E58008" w14:textId="04A763C7" w:rsidR="00921AC5" w:rsidRPr="003D1863" w:rsidRDefault="00921AC5" w:rsidP="00921AC5">
      <w:pPr>
        <w:ind w:right="-110"/>
        <w:jc w:val="both"/>
        <w:rPr>
          <w:rFonts w:ascii="Arial" w:hAnsi="Arial" w:cs="Arial"/>
          <w:i/>
          <w:color w:val="000000"/>
          <w:lang w:val="en-US"/>
        </w:rPr>
      </w:pPr>
      <w:r w:rsidRPr="003D1863">
        <w:rPr>
          <w:rFonts w:ascii="Arial" w:hAnsi="Arial" w:cs="Arial"/>
          <w:i/>
          <w:color w:val="000000"/>
          <w:lang w:val="en-US"/>
        </w:rPr>
        <w:t xml:space="preserve">This proposal should be sent by e-mail before </w:t>
      </w:r>
      <w:r w:rsidRPr="003D1863">
        <w:rPr>
          <w:rFonts w:ascii="Arial" w:hAnsi="Arial" w:cs="Arial"/>
          <w:b/>
          <w:i/>
          <w:color w:val="000000"/>
          <w:lang w:val="en-US"/>
        </w:rPr>
        <w:t>1</w:t>
      </w:r>
      <w:r w:rsidR="003D1863">
        <w:rPr>
          <w:rFonts w:ascii="Arial" w:hAnsi="Arial" w:cs="Arial"/>
          <w:b/>
          <w:i/>
          <w:color w:val="000000"/>
          <w:lang w:val="en-US"/>
        </w:rPr>
        <w:t>5</w:t>
      </w:r>
      <w:r w:rsidRPr="003D1863">
        <w:rPr>
          <w:rFonts w:ascii="Arial" w:hAnsi="Arial" w:cs="Arial"/>
          <w:i/>
          <w:color w:val="000000"/>
          <w:lang w:val="en-US"/>
        </w:rPr>
        <w:t xml:space="preserve"> </w:t>
      </w:r>
      <w:r w:rsidRPr="003D1863">
        <w:rPr>
          <w:rFonts w:ascii="Arial" w:hAnsi="Arial" w:cs="Arial"/>
          <w:b/>
          <w:i/>
          <w:color w:val="000000"/>
          <w:lang w:val="en-US"/>
        </w:rPr>
        <w:t>January 20</w:t>
      </w:r>
      <w:r w:rsidR="003D1863">
        <w:rPr>
          <w:rFonts w:ascii="Arial" w:hAnsi="Arial" w:cs="Arial"/>
          <w:b/>
          <w:i/>
          <w:color w:val="000000"/>
          <w:lang w:val="en-US"/>
        </w:rPr>
        <w:t>21</w:t>
      </w:r>
      <w:r w:rsidRPr="003D1863">
        <w:rPr>
          <w:rFonts w:ascii="Arial" w:hAnsi="Arial" w:cs="Arial"/>
          <w:i/>
          <w:color w:val="000000"/>
          <w:lang w:val="en-US"/>
        </w:rPr>
        <w:t xml:space="preserve"> </w:t>
      </w:r>
      <w:r w:rsidRPr="003D1863">
        <w:rPr>
          <w:rFonts w:ascii="Arial" w:hAnsi="Arial" w:cs="Arial"/>
          <w:b/>
          <w:i/>
          <w:color w:val="000000"/>
          <w:lang w:val="en-US"/>
        </w:rPr>
        <w:t>in pdf format</w:t>
      </w:r>
      <w:r w:rsidRPr="003D1863">
        <w:rPr>
          <w:rFonts w:ascii="Arial" w:hAnsi="Arial" w:cs="Arial"/>
          <w:i/>
          <w:color w:val="000000"/>
          <w:lang w:val="en-US"/>
        </w:rPr>
        <w:t xml:space="preserve"> to </w:t>
      </w:r>
      <w:hyperlink r:id="rId11" w:history="1">
        <w:r w:rsidR="003D1863" w:rsidRPr="00C7090F">
          <w:rPr>
            <w:rStyle w:val="Hyperlink"/>
            <w:rFonts w:ascii="Arial" w:hAnsi="Arial" w:cs="Arial"/>
            <w:i/>
            <w:lang w:val="en-US"/>
          </w:rPr>
          <w:t>hilda.liswani@epfl.ch</w:t>
        </w:r>
      </w:hyperlink>
      <w:r w:rsidR="003D1863">
        <w:rPr>
          <w:rFonts w:ascii="Arial" w:hAnsi="Arial" w:cs="Arial"/>
          <w:i/>
          <w:lang w:val="en-US"/>
        </w:rPr>
        <w:t xml:space="preserve"> </w:t>
      </w:r>
      <w:r w:rsidRPr="003D1863">
        <w:rPr>
          <w:rFonts w:ascii="Arial" w:hAnsi="Arial" w:cs="Arial"/>
          <w:i/>
          <w:color w:val="000000"/>
          <w:lang w:val="en-US"/>
        </w:rPr>
        <w:t xml:space="preserve"> </w:t>
      </w:r>
    </w:p>
    <w:p w14:paraId="366D66AF" w14:textId="77777777" w:rsidR="00921AC5" w:rsidRPr="003D1863" w:rsidRDefault="00921AC5" w:rsidP="00921AC5">
      <w:pPr>
        <w:ind w:right="-110"/>
        <w:jc w:val="both"/>
        <w:rPr>
          <w:rFonts w:ascii="Arial" w:hAnsi="Arial" w:cs="Arial"/>
          <w:sz w:val="22"/>
          <w:szCs w:val="22"/>
          <w:lang w:val="en-US"/>
        </w:rPr>
      </w:pPr>
    </w:p>
    <w:p w14:paraId="1E090EC2" w14:textId="77777777" w:rsidR="00ED061B" w:rsidRPr="003D1863" w:rsidRDefault="00ED061B" w:rsidP="00E8000B">
      <w:pPr>
        <w:rPr>
          <w:rFonts w:ascii="Arial" w:hAnsi="Arial" w:cs="Arial"/>
          <w:lang w:val="en-US"/>
        </w:rPr>
      </w:pPr>
    </w:p>
    <w:sectPr w:rsidR="00ED061B" w:rsidRPr="003D1863" w:rsidSect="0038155C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701" w:right="1134" w:bottom="1701" w:left="1134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2D42C" w14:textId="77777777" w:rsidR="008D38AA" w:rsidRDefault="008D38AA" w:rsidP="000E4C6E">
      <w:r>
        <w:separator/>
      </w:r>
    </w:p>
  </w:endnote>
  <w:endnote w:type="continuationSeparator" w:id="0">
    <w:p w14:paraId="2655C4C8" w14:textId="77777777" w:rsidR="008D38AA" w:rsidRDefault="008D38AA" w:rsidP="000E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Mincho">
    <w:panose1 w:val="02020400000000000000"/>
    <w:charset w:val="80"/>
    <w:family w:val="roman"/>
    <w:notTrueType/>
    <w:pitch w:val="default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28DAD" w14:textId="77777777" w:rsidR="00D63801" w:rsidRDefault="00D63801" w:rsidP="00085867">
    <w:pPr>
      <w:pStyle w:val="Footer"/>
    </w:pPr>
    <w:r w:rsidRPr="0021773D">
      <w:rPr>
        <w:noProof/>
        <w:lang w:val="en-US"/>
      </w:rPr>
      <w:drawing>
        <wp:anchor distT="0" distB="0" distL="114300" distR="114300" simplePos="0" relativeHeight="251692032" behindDoc="1" locked="0" layoutInCell="1" allowOverlap="0" wp14:anchorId="23AAE45F" wp14:editId="6E07D7EA">
          <wp:simplePos x="0" y="0"/>
          <wp:positionH relativeFrom="margin">
            <wp:posOffset>-12424</wp:posOffset>
          </wp:positionH>
          <wp:positionV relativeFrom="bottomMargin">
            <wp:posOffset>432407</wp:posOffset>
          </wp:positionV>
          <wp:extent cx="723265" cy="467995"/>
          <wp:effectExtent l="0" t="0" r="635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FL_Prescripteur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DF3302F" wp14:editId="358C3E70">
              <wp:simplePos x="0" y="0"/>
              <wp:positionH relativeFrom="column">
                <wp:posOffset>1215747</wp:posOffset>
              </wp:positionH>
              <wp:positionV relativeFrom="bottomMargin">
                <wp:posOffset>432407</wp:posOffset>
              </wp:positionV>
              <wp:extent cx="1223645" cy="629988"/>
              <wp:effectExtent l="0" t="0" r="8255" b="508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6299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740B68" w14:textId="77777777" w:rsidR="00D63801" w:rsidRPr="003D1863" w:rsidRDefault="00D63801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3D186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EPFL VPI -Tech4Impact</w:t>
                          </w:r>
                        </w:p>
                        <w:p w14:paraId="26E66F85" w14:textId="77777777" w:rsidR="00D63801" w:rsidRPr="003D1863" w:rsidRDefault="00D63801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3D186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Beatrice Scarioni</w:t>
                          </w:r>
                        </w:p>
                        <w:p w14:paraId="715119E1" w14:textId="77777777" w:rsidR="00D63801" w:rsidRPr="003D1863" w:rsidRDefault="00D63801" w:rsidP="00E8000B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3D186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EPFL Innovation Park J</w:t>
                          </w:r>
                        </w:p>
                        <w:p w14:paraId="4F5AC167" w14:textId="77777777" w:rsidR="00D63801" w:rsidRPr="006C4B1D" w:rsidRDefault="00D63801" w:rsidP="00E8000B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  <w:r w:rsidRPr="006C4B1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CH - 1015 Lausanne</w:t>
                          </w:r>
                        </w:p>
                        <w:p w14:paraId="67BA5F36" w14:textId="77777777" w:rsidR="00D63801" w:rsidRPr="006C50F4" w:rsidRDefault="00D63801" w:rsidP="006C50F4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F3302F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27" type="#_x0000_t202" style="position:absolute;margin-left:95.75pt;margin-top:34.05pt;width:96.35pt;height:49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" filled="f" stroked="f" strokeweight=".5pt">
              <v:textbox inset="0,0,0,0">
                <w:txbxContent>
                  <w:p w14:paraId="48740B68" w14:textId="77777777" w:rsidR="00D63801" w:rsidRPr="003D1863" w:rsidRDefault="00D63801" w:rsidP="00E8000B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3D1863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EPFL VPI -Tech4Impact</w:t>
                    </w:r>
                  </w:p>
                  <w:p w14:paraId="26E66F85" w14:textId="77777777" w:rsidR="00D63801" w:rsidRPr="003D1863" w:rsidRDefault="00D63801" w:rsidP="00E8000B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3D1863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Beatrice Scarioni</w:t>
                    </w:r>
                  </w:p>
                  <w:p w14:paraId="715119E1" w14:textId="77777777" w:rsidR="00D63801" w:rsidRPr="003D1863" w:rsidRDefault="00D63801" w:rsidP="00E8000B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3D1863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EPFL Innovation Park J</w:t>
                    </w:r>
                  </w:p>
                  <w:p w14:paraId="4F5AC167" w14:textId="77777777" w:rsidR="00D63801" w:rsidRPr="006C4B1D" w:rsidRDefault="00D63801" w:rsidP="00E8000B">
                    <w:pPr>
                      <w:snapToGrid w:val="0"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  <w:r w:rsidRPr="006C4B1D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CH - 1015 Lausanne</w:t>
                    </w:r>
                  </w:p>
                  <w:p w14:paraId="67BA5F36" w14:textId="77777777" w:rsidR="00D63801" w:rsidRPr="006C50F4" w:rsidRDefault="00D63801" w:rsidP="006C50F4">
                    <w:pPr>
                      <w:snapToGrid w:val="0"/>
                      <w:rPr>
                        <w:rFonts w:ascii="Arial" w:hAnsi="Arial" w:cs="Arial"/>
                        <w:color w:val="000000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0440D7A" wp14:editId="2DC5E367">
              <wp:simplePos x="0" y="0"/>
              <wp:positionH relativeFrom="column">
                <wp:posOffset>2795270</wp:posOffset>
              </wp:positionH>
              <wp:positionV relativeFrom="bottomMargin">
                <wp:posOffset>429895</wp:posOffset>
              </wp:positionV>
              <wp:extent cx="2051685" cy="467995"/>
              <wp:effectExtent l="0" t="0" r="5715" b="1905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10AEF8" w14:textId="77777777" w:rsidR="00D63801" w:rsidRPr="00B43791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</w:pP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E-mail :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beatrice.scarioni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@epfl.ch</w:t>
                          </w:r>
                        </w:p>
                        <w:p w14:paraId="271557E8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Site Web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 xml:space="preserve"> :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 w:rsidRPr="00C27BB2">
                            <w:rPr>
                              <w:rFonts w:ascii="Arial" w:hAnsi="Arial" w:cs="Arial"/>
                              <w:color w:val="FF0000"/>
                              <w:sz w:val="16"/>
                              <w:szCs w:val="16"/>
                              <w:lang w:val="fr-CH"/>
                            </w:rPr>
                            <w:t>www.epfl.ch</w:t>
                          </w:r>
                        </w:p>
                        <w:p w14:paraId="78DA23D6" w14:textId="77777777" w:rsidR="00D63801" w:rsidRPr="00434D58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14:paraId="639DD0A9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  <w:p w14:paraId="385AD06A" w14:textId="77777777" w:rsidR="00D63801" w:rsidRPr="006C50F4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</w:p>
                        <w:p w14:paraId="0EFA575D" w14:textId="77777777" w:rsidR="00D63801" w:rsidRPr="00434D58" w:rsidRDefault="00D63801" w:rsidP="00B43791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440D7A" id="Zone de texte 15" o:spid="_x0000_s1028" type="#_x0000_t202" style="position:absolute;margin-left:220.1pt;margin-top:33.85pt;width:161.55pt;height:36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" filled="f" stroked="f" strokeweight=".5pt">
              <v:textbox inset="0,0,0,0">
                <w:txbxContent>
                  <w:p w14:paraId="7C10AEF8" w14:textId="77777777" w:rsidR="00D63801" w:rsidRPr="00B43791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</w:pP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E-mail :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beatrice.scarioni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@epfl.ch</w:t>
                    </w:r>
                  </w:p>
                  <w:p w14:paraId="271557E8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Site Web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 xml:space="preserve"> :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 w:rsidRPr="00C27BB2">
                      <w:rPr>
                        <w:rFonts w:ascii="Arial" w:hAnsi="Arial" w:cs="Arial"/>
                        <w:color w:val="FF0000"/>
                        <w:sz w:val="16"/>
                        <w:szCs w:val="16"/>
                        <w:lang w:val="fr-CH"/>
                      </w:rPr>
                      <w:t>www.epfl.ch</w:t>
                    </w:r>
                  </w:p>
                  <w:p w14:paraId="78DA23D6" w14:textId="77777777" w:rsidR="00D63801" w:rsidRPr="00434D58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</w:rPr>
                    </w:pPr>
                  </w:p>
                  <w:p w14:paraId="639DD0A9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  <w:p w14:paraId="385AD06A" w14:textId="77777777" w:rsidR="00D63801" w:rsidRPr="006C50F4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</w:p>
                  <w:p w14:paraId="0EFA575D" w14:textId="77777777" w:rsidR="00D63801" w:rsidRPr="00434D58" w:rsidRDefault="00D63801" w:rsidP="00B43791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B1B758" wp14:editId="0BD3650B">
              <wp:simplePos x="0" y="0"/>
              <wp:positionH relativeFrom="column">
                <wp:posOffset>6082665</wp:posOffset>
              </wp:positionH>
              <wp:positionV relativeFrom="bottomMargin">
                <wp:posOffset>431800</wp:posOffset>
              </wp:positionV>
              <wp:extent cx="125" cy="460800"/>
              <wp:effectExtent l="0" t="0" r="12700" b="9525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5" cy="46080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981F9B" id="Connecteur droit 13" o:spid="_x0000_s1026" style="position:absolute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4pt" to="478.95pt,7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" strokecolor="black [3213]" strokeweight=".3pt">
              <v:stroke joinstyle="miter"/>
              <w10:wrap anchory="margin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47D801B4" wp14:editId="44C644C3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688E01AE" w14:textId="77777777" w:rsidR="00D63801" w:rsidRPr="001626F2" w:rsidRDefault="00D63801" w:rsidP="001626F2">
                          <w:pPr>
                            <w:pStyle w:val="Foo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32A75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3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D801B4" id="Zone de texte 1" o:spid="_x0000_s1029" type="#_x0000_t202" style="position:absolute;margin-left:530.15pt;margin-top:41.4pt;width:28.35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" o:allowoverlap="f" filled="f" stroked="f" strokeweight=".25pt">
              <v:textbox>
                <w:txbxContent>
                  <w:p w14:paraId="688E01AE" w14:textId="77777777" w:rsidR="00D63801" w:rsidRPr="001626F2" w:rsidRDefault="00D63801" w:rsidP="001626F2">
                    <w:pPr>
                      <w:pStyle w:val="Foo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F32A75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3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fldChar w:fldCharType="begin"/>
    </w:r>
    <w:r>
      <w:instrText xml:space="preserve"> ADVANCE </w:instrText>
    </w:r>
    <w:r>
      <w:fldChar w:fldCharType="end"/>
    </w:r>
    <w:r>
      <w:fldChar w:fldCharType="begin"/>
    </w:r>
    <w:r>
      <w:instrText xml:space="preserve"> USERADDRESS  \* MERGEFORMAT </w:instrText>
    </w:r>
    <w:r>
      <w:fldChar w:fldCharType="end"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0" wp14:anchorId="0548B5AD" wp14:editId="516E503D">
          <wp:simplePos x="0" y="0"/>
          <wp:positionH relativeFrom="page">
            <wp:posOffset>540385</wp:posOffset>
          </wp:positionH>
          <wp:positionV relativeFrom="bottomMargin">
            <wp:posOffset>467995</wp:posOffset>
          </wp:positionV>
          <wp:extent cx="75600" cy="64800"/>
          <wp:effectExtent l="0" t="0" r="635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F2F5D" w14:textId="77777777" w:rsidR="00D63801" w:rsidRDefault="00D63801" w:rsidP="00ED061B">
    <w:r w:rsidRPr="0021773D">
      <w:rPr>
        <w:noProof/>
        <w:lang w:val="en-US"/>
      </w:rPr>
      <w:drawing>
        <wp:anchor distT="0" distB="0" distL="114300" distR="114300" simplePos="0" relativeHeight="251689984" behindDoc="1" locked="0" layoutInCell="1" allowOverlap="0" wp14:anchorId="0E5B6C2E" wp14:editId="6451D622">
          <wp:simplePos x="0" y="0"/>
          <wp:positionH relativeFrom="margin">
            <wp:align>left</wp:align>
          </wp:positionH>
          <wp:positionV relativeFrom="bottomMargin">
            <wp:posOffset>447343</wp:posOffset>
          </wp:positionV>
          <wp:extent cx="723265" cy="467995"/>
          <wp:effectExtent l="0" t="0" r="635" b="8255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PFL_Prescripteur_20MM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290C3BF" wp14:editId="76B257B7">
              <wp:simplePos x="0" y="0"/>
              <wp:positionH relativeFrom="column">
                <wp:posOffset>1227980</wp:posOffset>
              </wp:positionH>
              <wp:positionV relativeFrom="bottomMargin">
                <wp:posOffset>432407</wp:posOffset>
              </wp:positionV>
              <wp:extent cx="1223645" cy="614697"/>
              <wp:effectExtent l="0" t="0" r="8255" b="762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645" cy="6146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7423B8" w14:textId="77777777" w:rsidR="00D63801" w:rsidRPr="003D1863" w:rsidRDefault="00D63801" w:rsidP="00434D58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3D186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EPFL VPI - Tech4Impact</w:t>
                          </w:r>
                        </w:p>
                        <w:p w14:paraId="598B1346" w14:textId="77777777" w:rsidR="00D63801" w:rsidRPr="003D1863" w:rsidRDefault="00D63801" w:rsidP="00434D58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3D186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Beatrice Scarioni</w:t>
                          </w:r>
                        </w:p>
                        <w:p w14:paraId="476F3E91" w14:textId="77777777" w:rsidR="00D63801" w:rsidRPr="003D1863" w:rsidRDefault="00D63801" w:rsidP="00434D58">
                          <w:pPr>
                            <w:pStyle w:val="Footer"/>
                            <w:suppressAutoHyphens/>
                            <w:snapToGrid w:val="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3D1863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EPFL Innovation Park J</w:t>
                          </w:r>
                        </w:p>
                        <w:p w14:paraId="11C02E39" w14:textId="77777777" w:rsidR="00D63801" w:rsidRPr="006C4B1D" w:rsidRDefault="00D63801" w:rsidP="00434D58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  <w:r w:rsidRPr="006C4B1D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CH - 1015 Lausanne</w:t>
                          </w:r>
                        </w:p>
                        <w:p w14:paraId="14BA099D" w14:textId="77777777" w:rsidR="00D63801" w:rsidRPr="006C50F4" w:rsidRDefault="00D63801" w:rsidP="00434D58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14:paraId="400F9BC2" w14:textId="77777777" w:rsidR="00D63801" w:rsidRPr="006C4B1D" w:rsidRDefault="00D63801" w:rsidP="006C50F4">
                          <w:pPr>
                            <w:snapToGrid w:val="0"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0C3BF" id="_x0000_t202" coordsize="21600,21600" o:spt="202" path="m,l,21600r21600,l21600,xe">
              <v:stroke joinstyle="miter"/>
              <v:path gradientshapeok="t" o:connecttype="rect"/>
            </v:shapetype>
            <v:shape id="Zone de texte 34" o:spid="_x0000_s1031" type="#_x0000_t202" style="position:absolute;margin-left:96.7pt;margin-top:34.05pt;width:96.35pt;height:48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" filled="f" stroked="f" strokeweight=".5pt">
              <v:textbox inset="0,0,0,0">
                <w:txbxContent>
                  <w:p w14:paraId="437423B8" w14:textId="77777777" w:rsidR="00D63801" w:rsidRPr="003D1863" w:rsidRDefault="00D63801" w:rsidP="00434D58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3D1863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EPFL VPI - Tech4Impact</w:t>
                    </w:r>
                  </w:p>
                  <w:p w14:paraId="598B1346" w14:textId="77777777" w:rsidR="00D63801" w:rsidRPr="003D1863" w:rsidRDefault="00D63801" w:rsidP="00434D58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3D1863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Beatrice Scarioni</w:t>
                    </w:r>
                  </w:p>
                  <w:p w14:paraId="476F3E91" w14:textId="77777777" w:rsidR="00D63801" w:rsidRPr="003D1863" w:rsidRDefault="00D63801" w:rsidP="00434D58">
                    <w:pPr>
                      <w:pStyle w:val="Footer"/>
                      <w:suppressAutoHyphens/>
                      <w:snapToGrid w:val="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3D1863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EPFL Innovation Park J</w:t>
                    </w:r>
                  </w:p>
                  <w:p w14:paraId="11C02E39" w14:textId="77777777" w:rsidR="00D63801" w:rsidRPr="006C4B1D" w:rsidRDefault="00D63801" w:rsidP="00434D58">
                    <w:pPr>
                      <w:snapToGrid w:val="0"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  <w:r w:rsidRPr="006C4B1D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US"/>
                      </w:rPr>
                      <w:t>CH - 1015 Lausanne</w:t>
                    </w:r>
                  </w:p>
                  <w:p w14:paraId="14BA099D" w14:textId="77777777" w:rsidR="00D63801" w:rsidRPr="006C50F4" w:rsidRDefault="00D63801" w:rsidP="00434D58">
                    <w:pPr>
                      <w:snapToGrid w:val="0"/>
                      <w:rPr>
                        <w:rFonts w:ascii="Arial" w:hAnsi="Arial" w:cs="Arial"/>
                        <w:color w:val="000000"/>
                      </w:rPr>
                    </w:pPr>
                  </w:p>
                  <w:p w14:paraId="400F9BC2" w14:textId="77777777" w:rsidR="00D63801" w:rsidRPr="006C4B1D" w:rsidRDefault="00D63801" w:rsidP="006C50F4">
                    <w:pPr>
                      <w:snapToGrid w:val="0"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2DC05D0" wp14:editId="3DD7B9A1">
              <wp:simplePos x="0" y="0"/>
              <wp:positionH relativeFrom="column">
                <wp:posOffset>2806065</wp:posOffset>
              </wp:positionH>
              <wp:positionV relativeFrom="bottomMargin">
                <wp:posOffset>429260</wp:posOffset>
              </wp:positionV>
              <wp:extent cx="2051685" cy="467995"/>
              <wp:effectExtent l="0" t="0" r="5715" b="1905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6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25283" w14:textId="77777777" w:rsidR="00D63801" w:rsidRPr="00B43791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</w:pP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E-mail :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beatrice.scarioni</w:t>
                          </w:r>
                          <w:r w:rsidRPr="00B43791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@epfl.ch</w:t>
                          </w:r>
                        </w:p>
                        <w:p w14:paraId="4A742D9A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Site Web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 xml:space="preserve"> :</w:t>
                          </w:r>
                          <w:r w:rsidRPr="00434D58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ab/>
                          </w:r>
                          <w:r w:rsidRPr="00C27BB2">
                            <w:rPr>
                              <w:rFonts w:ascii="Arial" w:hAnsi="Arial" w:cs="Arial"/>
                              <w:color w:val="FF0000"/>
                              <w:sz w:val="16"/>
                              <w:szCs w:val="16"/>
                              <w:lang w:val="fr-CH"/>
                            </w:rPr>
                            <w:t>www.epfl.ch</w:t>
                          </w:r>
                        </w:p>
                        <w:p w14:paraId="660647C2" w14:textId="77777777" w:rsidR="00D63801" w:rsidRPr="00434D58" w:rsidRDefault="00D63801" w:rsidP="00434D58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</w:rPr>
                          </w:pPr>
                        </w:p>
                        <w:p w14:paraId="19FBBD03" w14:textId="77777777" w:rsidR="00D63801" w:rsidRPr="00434D58" w:rsidRDefault="00D63801" w:rsidP="00434D58">
                          <w:pPr>
                            <w:pStyle w:val="Paragraphestandard"/>
                            <w:tabs>
                              <w:tab w:val="left" w:pos="1418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lang w:val="fr-CH"/>
                            </w:rPr>
                          </w:pPr>
                        </w:p>
                        <w:p w14:paraId="698EE644" w14:textId="77777777" w:rsidR="00D63801" w:rsidRPr="006C50F4" w:rsidRDefault="00D63801" w:rsidP="00A65DE2">
                          <w:pPr>
                            <w:suppressAutoHyphens/>
                            <w:rPr>
                              <w:rFonts w:ascii="Arial" w:hAnsi="Arial" w:cs="Arial"/>
                              <w:color w:val="00000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DC05D0" id="Zone de texte 33" o:spid="_x0000_s1032" type="#_x0000_t202" style="position:absolute;margin-left:220.95pt;margin-top:33.8pt;width:161.55pt;height:36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" filled="f" stroked="f" strokeweight=".5pt">
              <v:textbox inset="0,0,0,0">
                <w:txbxContent>
                  <w:p w14:paraId="2A925283" w14:textId="77777777" w:rsidR="00D63801" w:rsidRPr="00B43791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</w:pP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E-mail :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beatrice.scarioni</w:t>
                    </w:r>
                    <w:r w:rsidRPr="00B43791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@epfl.ch</w:t>
                    </w:r>
                  </w:p>
                  <w:p w14:paraId="4A742D9A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Site Web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 xml:space="preserve"> :</w:t>
                    </w:r>
                    <w:r w:rsidRPr="00434D58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ab/>
                    </w:r>
                    <w:r w:rsidRPr="00C27BB2">
                      <w:rPr>
                        <w:rFonts w:ascii="Arial" w:hAnsi="Arial" w:cs="Arial"/>
                        <w:color w:val="FF0000"/>
                        <w:sz w:val="16"/>
                        <w:szCs w:val="16"/>
                        <w:lang w:val="fr-CH"/>
                      </w:rPr>
                      <w:t>www.epfl.ch</w:t>
                    </w:r>
                  </w:p>
                  <w:p w14:paraId="660647C2" w14:textId="77777777" w:rsidR="00D63801" w:rsidRPr="00434D58" w:rsidRDefault="00D63801" w:rsidP="00434D58">
                    <w:pPr>
                      <w:suppressAutoHyphens/>
                      <w:rPr>
                        <w:rFonts w:ascii="Arial" w:hAnsi="Arial" w:cs="Arial"/>
                        <w:color w:val="000000"/>
                      </w:rPr>
                    </w:pPr>
                  </w:p>
                  <w:p w14:paraId="19FBBD03" w14:textId="77777777" w:rsidR="00D63801" w:rsidRPr="00434D58" w:rsidRDefault="00D63801" w:rsidP="00434D58">
                    <w:pPr>
                      <w:pStyle w:val="Paragraphestandard"/>
                      <w:tabs>
                        <w:tab w:val="left" w:pos="1418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lang w:val="fr-CH"/>
                      </w:rPr>
                    </w:pPr>
                  </w:p>
                  <w:p w14:paraId="698EE644" w14:textId="77777777" w:rsidR="00D63801" w:rsidRPr="006C50F4" w:rsidRDefault="00D63801" w:rsidP="00A65DE2">
                    <w:pPr>
                      <w:suppressAutoHyphens/>
                      <w:rPr>
                        <w:rFonts w:ascii="Arial" w:hAnsi="Arial" w:cs="Arial"/>
                        <w:color w:val="000000"/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0" wp14:anchorId="17F930C1" wp14:editId="4DD018BB">
              <wp:simplePos x="0" y="0"/>
              <wp:positionH relativeFrom="page">
                <wp:posOffset>6732905</wp:posOffset>
              </wp:positionH>
              <wp:positionV relativeFrom="bottomMargin">
                <wp:posOffset>525780</wp:posOffset>
              </wp:positionV>
              <wp:extent cx="360000" cy="432000"/>
              <wp:effectExtent l="0" t="0" r="0" b="0"/>
              <wp:wrapSquare wrapText="bothSides"/>
              <wp:docPr id="38" name="Zone de text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000" cy="432000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</a:ln>
                    </wps:spPr>
                    <wps:txbx>
                      <w:txbxContent>
                        <w:p w14:paraId="5DB9E797" w14:textId="77777777" w:rsidR="00D63801" w:rsidRPr="001626F2" w:rsidRDefault="00D63801" w:rsidP="00ED061B">
                          <w:pPr>
                            <w:pStyle w:val="Foo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MERGEFORMAT </w:instrTex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1626F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F930C1" id="Zone de texte 38" o:spid="_x0000_s1033" type="#_x0000_t202" style="position:absolute;margin-left:530.15pt;margin-top:41.4pt;width:28.35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" o:allowoverlap="f" filled="f" stroked="f" strokeweight=".25pt">
              <v:textbox>
                <w:txbxContent>
                  <w:p w14:paraId="5DB9E797" w14:textId="77777777" w:rsidR="00D63801" w:rsidRPr="001626F2" w:rsidRDefault="00D63801" w:rsidP="00ED061B">
                    <w:pPr>
                      <w:pStyle w:val="Foo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MERGEFORMAT </w:instrTex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Pr="001626F2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35195C0" wp14:editId="2BEABC18">
              <wp:simplePos x="0" y="0"/>
              <wp:positionH relativeFrom="column">
                <wp:posOffset>6082665</wp:posOffset>
              </wp:positionH>
              <wp:positionV relativeFrom="bottomMargin">
                <wp:posOffset>431165</wp:posOffset>
              </wp:positionV>
              <wp:extent cx="0" cy="460375"/>
              <wp:effectExtent l="0" t="0" r="12700" b="9525"/>
              <wp:wrapNone/>
              <wp:docPr id="32" name="Connecteur droit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460375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40F820" id="Connecteur droit 32" o:spid="_x0000_s1026" style="position:absolute;flip:x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height-percent:0;mso-height-relative:margin" from="478.95pt,33.95pt" to="478.95pt,7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" strokecolor="black [3213]" strokeweight=".3pt">
              <v:stroke joinstyle="miter"/>
              <w10:wrap anchory="margin"/>
            </v:lin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9744" behindDoc="0" locked="0" layoutInCell="1" allowOverlap="0" wp14:anchorId="673EBA49" wp14:editId="6C7D6CFE">
          <wp:simplePos x="0" y="0"/>
          <wp:positionH relativeFrom="page">
            <wp:posOffset>540385</wp:posOffset>
          </wp:positionH>
          <wp:positionV relativeFrom="bottomMargin">
            <wp:posOffset>467989</wp:posOffset>
          </wp:positionV>
          <wp:extent cx="75565" cy="64770"/>
          <wp:effectExtent l="0" t="0" r="635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PFL_Logo_20MM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CA8E1" w14:textId="77777777" w:rsidR="008D38AA" w:rsidRDefault="008D38AA" w:rsidP="000E4C6E">
      <w:r>
        <w:separator/>
      </w:r>
    </w:p>
  </w:footnote>
  <w:footnote w:type="continuationSeparator" w:id="0">
    <w:p w14:paraId="51D1034F" w14:textId="77777777" w:rsidR="008D38AA" w:rsidRDefault="008D38AA" w:rsidP="000E4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EB30E" w14:textId="224862A6" w:rsidR="00D63801" w:rsidRPr="009F49AB" w:rsidRDefault="00D63801" w:rsidP="009F49AB">
    <w:pPr>
      <w:pStyle w:val="Header"/>
    </w:pPr>
    <w:r w:rsidRPr="00AE6043"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FD51F8" wp14:editId="214F6BD8">
              <wp:simplePos x="0" y="0"/>
              <wp:positionH relativeFrom="column">
                <wp:posOffset>3264379</wp:posOffset>
              </wp:positionH>
              <wp:positionV relativeFrom="page">
                <wp:posOffset>417195</wp:posOffset>
              </wp:positionV>
              <wp:extent cx="4416476" cy="1637650"/>
              <wp:effectExtent l="0" t="0" r="3175" b="13970"/>
              <wp:wrapNone/>
              <wp:docPr id="3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6476" cy="163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1EEBCA" w14:textId="0060352B" w:rsidR="00D63801" w:rsidRPr="00E8000B" w:rsidRDefault="00D63801" w:rsidP="001E5AFB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Tech4Impact, Vice Presidency for Innovation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D51F8" id="_x0000_t202" coordsize="21600,21600" o:spt="202" path="m,l,21600r21600,l21600,xe">
              <v:stroke joinstyle="miter"/>
              <v:path gradientshapeok="t" o:connecttype="rect"/>
            </v:shapetype>
            <v:shape id="Zone de texte 30" o:spid="_x0000_s1026" type="#_x0000_t202" style="position:absolute;margin-left:257.05pt;margin-top:32.85pt;width:347.75pt;height:12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" filled="f" stroked="f" strokeweight=".5pt">
              <v:textbox inset="0,0,0,0">
                <w:txbxContent>
                  <w:p w14:paraId="291EEBCA" w14:textId="0060352B" w:rsidR="00D63801" w:rsidRPr="00E8000B" w:rsidRDefault="00D63801" w:rsidP="001E5AFB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Tech4Impact, Vice Presidency for Innovation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B532CC0" wp14:editId="60E88675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730800" cy="205200"/>
          <wp:effectExtent l="0" t="0" r="6350" b="0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" cy="2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FC2DA" w14:textId="77777777" w:rsidR="00D63801" w:rsidRDefault="00D63801">
    <w:pPr>
      <w:pStyle w:val="Header"/>
    </w:pPr>
    <w:r w:rsidRPr="00AE6043">
      <w:rPr>
        <w:rFonts w:ascii="Arial" w:hAnsi="Arial" w:cs="Arial"/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0091C50" wp14:editId="488FEEF8">
              <wp:simplePos x="0" y="0"/>
              <wp:positionH relativeFrom="column">
                <wp:posOffset>3649980</wp:posOffset>
              </wp:positionH>
              <wp:positionV relativeFrom="page">
                <wp:posOffset>756285</wp:posOffset>
              </wp:positionV>
              <wp:extent cx="3649980" cy="324000"/>
              <wp:effectExtent l="0" t="0" r="7620" b="6350"/>
              <wp:wrapNone/>
              <wp:docPr id="30" name="Zone de text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9980" cy="32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01D99" w14:textId="1CABE42F" w:rsidR="00D63801" w:rsidRPr="00E8000B" w:rsidRDefault="00D63801" w:rsidP="00F40BAF">
                          <w:pPr>
                            <w:pStyle w:val="EPFLMail"/>
                            <w:suppressAutoHyphens/>
                            <w:snapToGrid w:val="0"/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Tech4Impact, Vice Presidency for Innovation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91C5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7.4pt;margin-top:59.55pt;width:287.4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" filled="f" stroked="f" strokeweight=".5pt">
              <v:textbox inset="0,0,0,0">
                <w:txbxContent>
                  <w:p w14:paraId="6D601D99" w14:textId="1CABE42F" w:rsidR="00D63801" w:rsidRPr="00E8000B" w:rsidRDefault="00D63801" w:rsidP="00F40BAF">
                    <w:pPr>
                      <w:pStyle w:val="EPFLMail"/>
                      <w:suppressAutoHyphens/>
                      <w:snapToGrid w:val="0"/>
                      <w:spacing w:line="240" w:lineRule="auto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fr-FR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Tech4Impact, Vice Presidency for Innovation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54CF8BFD" wp14:editId="393A5854">
          <wp:simplePos x="0" y="0"/>
          <wp:positionH relativeFrom="page">
            <wp:posOffset>737870</wp:posOffset>
          </wp:positionH>
          <wp:positionV relativeFrom="page">
            <wp:posOffset>540385</wp:posOffset>
          </wp:positionV>
          <wp:extent cx="1209600" cy="352800"/>
          <wp:effectExtent l="0" t="0" r="0" b="3175"/>
          <wp:wrapSquare wrapText="bothSides"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PFL_Logo_CMYK_PRO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00" cy="35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35A9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EA71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EEA5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0A15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6866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04A5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62B4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564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201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E01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969221A"/>
    <w:multiLevelType w:val="hybridMultilevel"/>
    <w:tmpl w:val="D3760130"/>
    <w:lvl w:ilvl="0" w:tplc="AD6A2814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F6C20AE0">
      <w:numFmt w:val="bullet"/>
      <w:lvlText w:val="•"/>
      <w:lvlJc w:val="left"/>
      <w:pPr>
        <w:ind w:left="1662" w:hanging="360"/>
      </w:pPr>
      <w:rPr>
        <w:rFonts w:hint="default"/>
      </w:rPr>
    </w:lvl>
    <w:lvl w:ilvl="2" w:tplc="B1F8FC24">
      <w:numFmt w:val="bullet"/>
      <w:lvlText w:val="•"/>
      <w:lvlJc w:val="left"/>
      <w:pPr>
        <w:ind w:left="2504" w:hanging="360"/>
      </w:pPr>
      <w:rPr>
        <w:rFonts w:hint="default"/>
      </w:rPr>
    </w:lvl>
    <w:lvl w:ilvl="3" w:tplc="B34872EC">
      <w:numFmt w:val="bullet"/>
      <w:lvlText w:val="•"/>
      <w:lvlJc w:val="left"/>
      <w:pPr>
        <w:ind w:left="3346" w:hanging="360"/>
      </w:pPr>
      <w:rPr>
        <w:rFonts w:hint="default"/>
      </w:rPr>
    </w:lvl>
    <w:lvl w:ilvl="4" w:tplc="57605336">
      <w:numFmt w:val="bullet"/>
      <w:lvlText w:val="•"/>
      <w:lvlJc w:val="left"/>
      <w:pPr>
        <w:ind w:left="4188" w:hanging="360"/>
      </w:pPr>
      <w:rPr>
        <w:rFonts w:hint="default"/>
      </w:rPr>
    </w:lvl>
    <w:lvl w:ilvl="5" w:tplc="A6CC85FC">
      <w:numFmt w:val="bullet"/>
      <w:lvlText w:val="•"/>
      <w:lvlJc w:val="left"/>
      <w:pPr>
        <w:ind w:left="5030" w:hanging="360"/>
      </w:pPr>
      <w:rPr>
        <w:rFonts w:hint="default"/>
      </w:rPr>
    </w:lvl>
    <w:lvl w:ilvl="6" w:tplc="782CB49E">
      <w:numFmt w:val="bullet"/>
      <w:lvlText w:val="•"/>
      <w:lvlJc w:val="left"/>
      <w:pPr>
        <w:ind w:left="5872" w:hanging="360"/>
      </w:pPr>
      <w:rPr>
        <w:rFonts w:hint="default"/>
      </w:rPr>
    </w:lvl>
    <w:lvl w:ilvl="7" w:tplc="AECA2B06">
      <w:numFmt w:val="bullet"/>
      <w:lvlText w:val="•"/>
      <w:lvlJc w:val="left"/>
      <w:pPr>
        <w:ind w:left="6714" w:hanging="360"/>
      </w:pPr>
      <w:rPr>
        <w:rFonts w:hint="default"/>
      </w:rPr>
    </w:lvl>
    <w:lvl w:ilvl="8" w:tplc="112E5120">
      <w:numFmt w:val="bullet"/>
      <w:lvlText w:val="•"/>
      <w:lvlJc w:val="left"/>
      <w:pPr>
        <w:ind w:left="7556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hyphenationZone w:val="425"/>
  <w:drawingGridHorizontalSpacing w:val="1916"/>
  <w:drawingGridVerticalSpacing w:val="165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BBD"/>
    <w:rsid w:val="00085867"/>
    <w:rsid w:val="000E4C6E"/>
    <w:rsid w:val="001626F2"/>
    <w:rsid w:val="001E5AFB"/>
    <w:rsid w:val="002530BF"/>
    <w:rsid w:val="0027747F"/>
    <w:rsid w:val="002869D0"/>
    <w:rsid w:val="0032588A"/>
    <w:rsid w:val="0038155C"/>
    <w:rsid w:val="003B5950"/>
    <w:rsid w:val="003D1863"/>
    <w:rsid w:val="00434D58"/>
    <w:rsid w:val="00466D4A"/>
    <w:rsid w:val="00494691"/>
    <w:rsid w:val="004A1655"/>
    <w:rsid w:val="004C2211"/>
    <w:rsid w:val="00501D5D"/>
    <w:rsid w:val="00583663"/>
    <w:rsid w:val="005D0E1B"/>
    <w:rsid w:val="005D6111"/>
    <w:rsid w:val="00621B16"/>
    <w:rsid w:val="006753F5"/>
    <w:rsid w:val="006A07EF"/>
    <w:rsid w:val="006A46B2"/>
    <w:rsid w:val="006C4B1D"/>
    <w:rsid w:val="006C50F4"/>
    <w:rsid w:val="007860F2"/>
    <w:rsid w:val="00793715"/>
    <w:rsid w:val="007C7B20"/>
    <w:rsid w:val="008579A3"/>
    <w:rsid w:val="008679FE"/>
    <w:rsid w:val="008849F9"/>
    <w:rsid w:val="008D38AA"/>
    <w:rsid w:val="00921AC5"/>
    <w:rsid w:val="009316D0"/>
    <w:rsid w:val="00961C97"/>
    <w:rsid w:val="009A2F78"/>
    <w:rsid w:val="009C0B50"/>
    <w:rsid w:val="009F49AB"/>
    <w:rsid w:val="00A65DE2"/>
    <w:rsid w:val="00A86BBD"/>
    <w:rsid w:val="00AC30C2"/>
    <w:rsid w:val="00AE1F6F"/>
    <w:rsid w:val="00AE6043"/>
    <w:rsid w:val="00B42CC1"/>
    <w:rsid w:val="00B43791"/>
    <w:rsid w:val="00B7509D"/>
    <w:rsid w:val="00B802CC"/>
    <w:rsid w:val="00BC0BE5"/>
    <w:rsid w:val="00BD59D9"/>
    <w:rsid w:val="00C27BB2"/>
    <w:rsid w:val="00CD7C79"/>
    <w:rsid w:val="00D07038"/>
    <w:rsid w:val="00D319A7"/>
    <w:rsid w:val="00D324F1"/>
    <w:rsid w:val="00D3423C"/>
    <w:rsid w:val="00D63801"/>
    <w:rsid w:val="00DE2974"/>
    <w:rsid w:val="00E8000B"/>
    <w:rsid w:val="00E811E4"/>
    <w:rsid w:val="00EA5216"/>
    <w:rsid w:val="00EA5A1A"/>
    <w:rsid w:val="00EA5AA3"/>
    <w:rsid w:val="00EA734F"/>
    <w:rsid w:val="00EB0796"/>
    <w:rsid w:val="00ED061B"/>
    <w:rsid w:val="00F202FA"/>
    <w:rsid w:val="00F32A75"/>
    <w:rsid w:val="00F4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4F8C49"/>
  <w15:docId w15:val="{0D3DE1DF-B24B-9C4A-A4C0-AE7B06E5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00B"/>
  </w:style>
  <w:style w:type="paragraph" w:styleId="Heading1">
    <w:name w:val="heading 1"/>
    <w:basedOn w:val="Normal"/>
    <w:next w:val="Normal"/>
    <w:link w:val="Heading1Char"/>
    <w:uiPriority w:val="9"/>
    <w:qFormat/>
    <w:rsid w:val="000E4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PFLMail">
    <w:name w:val="EPFL Mail"/>
    <w:basedOn w:val="Normal"/>
    <w:qFormat/>
    <w:rsid w:val="00B7509D"/>
    <w:pPr>
      <w:spacing w:line="360" w:lineRule="auto"/>
    </w:pPr>
    <w:rPr>
      <w:rFonts w:ascii="Helvetica" w:eastAsiaTheme="minorEastAsia" w:hAnsi="Helvetica" w:cs="Times New Roman"/>
      <w:color w:val="7F7F7F" w:themeColor="text1" w:themeTint="80"/>
      <w:sz w:val="1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C6E"/>
  </w:style>
  <w:style w:type="paragraph" w:styleId="Footer">
    <w:name w:val="footer"/>
    <w:basedOn w:val="Normal"/>
    <w:link w:val="FooterChar"/>
    <w:uiPriority w:val="99"/>
    <w:unhideWhenUsed/>
    <w:rsid w:val="000E4C6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C6E"/>
  </w:style>
  <w:style w:type="character" w:customStyle="1" w:styleId="Heading1Char">
    <w:name w:val="Heading 1 Char"/>
    <w:basedOn w:val="DefaultParagraphFont"/>
    <w:link w:val="Heading1"/>
    <w:uiPriority w:val="9"/>
    <w:rsid w:val="000E4C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extedelespacerserv">
    <w:name w:val="Texte de l’espace réservé"/>
    <w:basedOn w:val="DefaultParagraphFont"/>
    <w:uiPriority w:val="99"/>
    <w:semiHidden/>
    <w:rsid w:val="009F49AB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0858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character" w:styleId="Hyperlink">
    <w:name w:val="Hyperlink"/>
    <w:basedOn w:val="DefaultParagraphFont"/>
    <w:uiPriority w:val="99"/>
    <w:unhideWhenUsed/>
    <w:rsid w:val="006C50F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0F4"/>
    <w:rPr>
      <w:color w:val="605E5C"/>
      <w:shd w:val="clear" w:color="auto" w:fill="E1DFDD"/>
    </w:rPr>
  </w:style>
  <w:style w:type="table" w:styleId="MediumShading1-Accent6">
    <w:name w:val="Medium Shading 1 Accent 6"/>
    <w:basedOn w:val="TableNormal"/>
    <w:uiPriority w:val="63"/>
    <w:semiHidden/>
    <w:unhideWhenUsed/>
    <w:rsid w:val="00ED061B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921AC5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D18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ilda.liswani@epfl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1%20VICE%20PRESIDENCE%20INNOVATION\15%20COMMUNICATION\15.08%20Corporate%20Identity%20VPI\Lettre%20ente&#770;te%20Unite&#769;%20Aria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PFLAuthor xmlns="366578e5-d8fa-4ca3-80b4-96d4f4020af2">
      <UserInfo>
        <DisplayName/>
        <AccountId xsi:nil="true"/>
        <AccountType/>
      </UserInfo>
    </EPFLAuthor>
    <a822da24a7be47f7b2b8d6471b611ecd xmlns="366578e5-d8fa-4ca3-80b4-96d4f4020a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bed90794-060d-40e3-8efd-fc84c2f09e8f</TermId>
        </TermInfo>
      </Terms>
    </a822da24a7be47f7b2b8d6471b611ecd>
    <EPFLUsageTaxHTField0 xmlns="366578e5-d8fa-4ca3-80b4-96d4f4020af2" xsi:nil="true"/>
    <TaxCatchAll xmlns="505a1229-fefc-4964-aa43-a843a2e4cec8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PFL Document" ma:contentTypeID="0x0101009E359B892F0745A488A3BA50FA95E220008D12AA6DD8705844A8F440FB2627C65C" ma:contentTypeVersion="2" ma:contentTypeDescription="Base Content Type for all EPFL documents" ma:contentTypeScope="" ma:versionID="243fe3aa2b7702eb0a8fc0aba44d7aac">
  <xsd:schema xmlns:xsd="http://www.w3.org/2001/XMLSchema" xmlns:xs="http://www.w3.org/2001/XMLSchema" xmlns:p="http://schemas.microsoft.com/office/2006/metadata/properties" xmlns:ns2="366578e5-d8fa-4ca3-80b4-96d4f4020af2" xmlns:ns3="505a1229-fefc-4964-aa43-a843a2e4cec8" targetNamespace="http://schemas.microsoft.com/office/2006/metadata/properties" ma:root="true" ma:fieldsID="874849853f62a370529474de8c246750" ns2:_="" ns3:_="">
    <xsd:import namespace="366578e5-d8fa-4ca3-80b4-96d4f4020af2"/>
    <xsd:import namespace="505a1229-fefc-4964-aa43-a843a2e4cec8"/>
    <xsd:element name="properties">
      <xsd:complexType>
        <xsd:sequence>
          <xsd:element name="documentManagement">
            <xsd:complexType>
              <xsd:all>
                <xsd:element ref="ns2:EPFLAuthor" minOccurs="0"/>
                <xsd:element ref="ns2:EPFLUsageTaxHTField0" minOccurs="0"/>
                <xsd:element ref="ns2:a822da24a7be47f7b2b8d6471b611ecd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578e5-d8fa-4ca3-80b4-96d4f4020af2" elementFormDefault="qualified">
    <xsd:import namespace="http://schemas.microsoft.com/office/2006/documentManagement/types"/>
    <xsd:import namespace="http://schemas.microsoft.com/office/infopath/2007/PartnerControls"/>
    <xsd:element name="EPFLAuthor" ma:index="8" nillable="true" ma:displayName="Author" ma:internalName="EPFL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FLUsageTaxHTField0" ma:index="10" nillable="true" ma:displayName="EPFLUsage_0" ma:hidden="true" ma:internalName="EPFLUsageTaxHTField0">
      <xsd:simpleType>
        <xsd:restriction base="dms:Note"/>
      </xsd:simpleType>
    </xsd:element>
    <xsd:element name="a822da24a7be47f7b2b8d6471b611ecd" ma:index="11" nillable="true" ma:taxonomy="true" ma:internalName="a822da24a7be47f7b2b8d6471b611ecd" ma:taxonomyFieldName="EPFLUsage" ma:displayName="Usage" ma:default="1;#Public|bed90794-060d-40e3-8efd-fc84c2f09e8f" ma:fieldId="{a822da24-a7be-47f7-b2b8-d6471b611ecd}" ma:sspId="4f2e420a-9f6b-4a85-b7a0-ff810e6e8c0b" ma:termSetId="4b8e3540-9bf8-418b-ab3b-31a19bad253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a1229-fefc-4964-aa43-a843a2e4cec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description="" ma:hidden="true" ma:list="{93f37c08-bd19-42a9-9d3a-635e83ef494a}" ma:internalName="TaxCatchAll" ma:showField="CatchAllData" ma:web="505a1229-fefc-4964-aa43-a843a2e4ce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1637CA-D32F-400C-AE9F-ADF63D00C403}">
  <ds:schemaRefs>
    <ds:schemaRef ds:uri="http://schemas.microsoft.com/office/2006/metadata/properties"/>
    <ds:schemaRef ds:uri="http://schemas.microsoft.com/office/infopath/2007/PartnerControls"/>
    <ds:schemaRef ds:uri="366578e5-d8fa-4ca3-80b4-96d4f4020af2"/>
    <ds:schemaRef ds:uri="505a1229-fefc-4964-aa43-a843a2e4cec8"/>
  </ds:schemaRefs>
</ds:datastoreItem>
</file>

<file path=customXml/itemProps2.xml><?xml version="1.0" encoding="utf-8"?>
<ds:datastoreItem xmlns:ds="http://schemas.openxmlformats.org/officeDocument/2006/customXml" ds:itemID="{FBC2598F-0E59-C645-A61F-8C922599FF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80E4721-DAA5-44E1-9FC8-2087E2C5D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6578e5-d8fa-4ca3-80b4-96d4f4020af2"/>
    <ds:schemaRef ds:uri="505a1229-fefc-4964-aa43-a843a2e4c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C01158-0308-42EE-A39C-53EA32A52F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Z:\1 VICE PRESIDENCE INNOVATION\15 COMMUNICATION\15.08 Corporate Identity VPI\Lettre entête Unité Arial.dotx</Template>
  <TotalTime>0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Schick Aurélie</dc:creator>
  <cp:keywords/>
  <dc:description/>
  <cp:lastModifiedBy>Microsoft Office User</cp:lastModifiedBy>
  <cp:revision>2</cp:revision>
  <cp:lastPrinted>2019-03-13T11:03:00Z</cp:lastPrinted>
  <dcterms:created xsi:type="dcterms:W3CDTF">2020-12-23T15:40:00Z</dcterms:created>
  <dcterms:modified xsi:type="dcterms:W3CDTF">2020-12-23T15:40:00Z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0x0101009E359B892F0745A488A3BA50FA95E220008D12AA6DD8705844A8F440FB2627C65C</vt:lpwstr>
  </property>
</Properties>
</file>